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7A5EB" w14:textId="5D4B94AA" w:rsidR="00242746" w:rsidRPr="00E91905" w:rsidRDefault="008131C1" w:rsidP="00B7496B">
      <w:pPr>
        <w:pStyle w:val="TZtitulek"/>
      </w:pPr>
      <w:r>
        <w:t xml:space="preserve">Čeští fanoušci mohou platit kartami </w:t>
      </w:r>
      <w:r w:rsidR="00487238">
        <w:t xml:space="preserve">v barvách </w:t>
      </w:r>
      <w:r>
        <w:t xml:space="preserve">svých </w:t>
      </w:r>
      <w:r w:rsidR="00487238">
        <w:t xml:space="preserve">oblíbených </w:t>
      </w:r>
      <w:r>
        <w:t xml:space="preserve">klubů </w:t>
      </w:r>
    </w:p>
    <w:p w14:paraId="3F729E86" w14:textId="6E6EC235" w:rsidR="00A478F7" w:rsidRPr="001D76A3" w:rsidRDefault="008131C1" w:rsidP="0041265C">
      <w:pPr>
        <w:pStyle w:val="TZperex"/>
        <w:rPr>
          <w:szCs w:val="22"/>
        </w:rPr>
      </w:pPr>
      <w:r w:rsidRPr="001D76A3">
        <w:rPr>
          <w:szCs w:val="22"/>
        </w:rPr>
        <w:t xml:space="preserve">ČSOB </w:t>
      </w:r>
      <w:r w:rsidR="005D1F39" w:rsidRPr="001D76A3">
        <w:rPr>
          <w:szCs w:val="22"/>
        </w:rPr>
        <w:t xml:space="preserve">jako jediná banka na českém trhu pokračuje </w:t>
      </w:r>
      <w:r w:rsidRPr="001D76A3">
        <w:rPr>
          <w:szCs w:val="22"/>
        </w:rPr>
        <w:t>v nabídce platebních karet v exkluzivním designu sportovních klubů. Aktuálně je do pr</w:t>
      </w:r>
      <w:r w:rsidR="00E56530" w:rsidRPr="001D76A3">
        <w:rPr>
          <w:szCs w:val="22"/>
        </w:rPr>
        <w:t>ojektu zapojeno osm klubů</w:t>
      </w:r>
      <w:r w:rsidR="00A479B3" w:rsidRPr="001D76A3">
        <w:rPr>
          <w:szCs w:val="22"/>
        </w:rPr>
        <w:t xml:space="preserve"> z různých regionů</w:t>
      </w:r>
      <w:r w:rsidR="00251781" w:rsidRPr="001D76A3">
        <w:rPr>
          <w:szCs w:val="22"/>
        </w:rPr>
        <w:t>.</w:t>
      </w:r>
      <w:r w:rsidR="00A848AF" w:rsidRPr="001D76A3">
        <w:rPr>
          <w:szCs w:val="22"/>
        </w:rPr>
        <w:t xml:space="preserve"> </w:t>
      </w:r>
      <w:r w:rsidR="00A479B3" w:rsidRPr="001D76A3">
        <w:rPr>
          <w:szCs w:val="22"/>
        </w:rPr>
        <w:t>Držitel</w:t>
      </w:r>
      <w:r w:rsidRPr="001D76A3">
        <w:rPr>
          <w:szCs w:val="22"/>
        </w:rPr>
        <w:t xml:space="preserve"> karty získá </w:t>
      </w:r>
      <w:r w:rsidR="00A479B3" w:rsidRPr="001D76A3">
        <w:rPr>
          <w:szCs w:val="22"/>
        </w:rPr>
        <w:t xml:space="preserve">designový platební nástroj s celou </w:t>
      </w:r>
      <w:r w:rsidRPr="001D76A3">
        <w:rPr>
          <w:szCs w:val="22"/>
        </w:rPr>
        <w:t>řad</w:t>
      </w:r>
      <w:r w:rsidR="00A479B3" w:rsidRPr="001D76A3">
        <w:rPr>
          <w:szCs w:val="22"/>
        </w:rPr>
        <w:t>o</w:t>
      </w:r>
      <w:r w:rsidRPr="001D76A3">
        <w:rPr>
          <w:szCs w:val="22"/>
        </w:rPr>
        <w:t>u výhod</w:t>
      </w:r>
      <w:r w:rsidR="00A479B3" w:rsidRPr="001D76A3">
        <w:rPr>
          <w:szCs w:val="22"/>
        </w:rPr>
        <w:t>. K</w:t>
      </w:r>
      <w:r w:rsidRPr="001D76A3">
        <w:rPr>
          <w:szCs w:val="22"/>
        </w:rPr>
        <w:t xml:space="preserve">artu </w:t>
      </w:r>
      <w:r w:rsidR="005A4D97" w:rsidRPr="001D76A3">
        <w:rPr>
          <w:szCs w:val="22"/>
        </w:rPr>
        <w:t>svého oblíbeného klubu lze</w:t>
      </w:r>
      <w:r w:rsidR="00A479B3" w:rsidRPr="001D76A3">
        <w:rPr>
          <w:szCs w:val="22"/>
        </w:rPr>
        <w:t xml:space="preserve"> sjednat na vybrané pobočce </w:t>
      </w:r>
      <w:r w:rsidR="005A4D97" w:rsidRPr="001D76A3">
        <w:rPr>
          <w:szCs w:val="22"/>
        </w:rPr>
        <w:t>ČSOB</w:t>
      </w:r>
      <w:r w:rsidR="00357EE1" w:rsidRPr="001D76A3">
        <w:rPr>
          <w:szCs w:val="22"/>
        </w:rPr>
        <w:t xml:space="preserve"> nebo </w:t>
      </w:r>
      <w:r w:rsidR="00595E4B" w:rsidRPr="001D76A3">
        <w:rPr>
          <w:szCs w:val="22"/>
        </w:rPr>
        <w:t>P</w:t>
      </w:r>
      <w:r w:rsidR="00357EE1" w:rsidRPr="001D76A3">
        <w:rPr>
          <w:szCs w:val="22"/>
        </w:rPr>
        <w:t>oštovní spořitelny</w:t>
      </w:r>
      <w:r w:rsidR="005A4D97" w:rsidRPr="001D76A3">
        <w:rPr>
          <w:szCs w:val="22"/>
        </w:rPr>
        <w:t xml:space="preserve"> v daném regionu </w:t>
      </w:r>
      <w:r w:rsidR="00A479B3" w:rsidRPr="001D76A3">
        <w:rPr>
          <w:szCs w:val="22"/>
        </w:rPr>
        <w:t xml:space="preserve">nebo také </w:t>
      </w:r>
      <w:r w:rsidRPr="001D76A3">
        <w:rPr>
          <w:szCs w:val="22"/>
        </w:rPr>
        <w:t>online</w:t>
      </w:r>
      <w:r w:rsidR="00A479B3" w:rsidRPr="001D76A3">
        <w:rPr>
          <w:szCs w:val="22"/>
        </w:rPr>
        <w:t xml:space="preserve"> s novým běžným účtem</w:t>
      </w:r>
      <w:r w:rsidRPr="001D76A3">
        <w:rPr>
          <w:szCs w:val="22"/>
        </w:rPr>
        <w:t xml:space="preserve">. </w:t>
      </w:r>
      <w:r w:rsidR="00A848AF" w:rsidRPr="001D76A3">
        <w:rPr>
          <w:szCs w:val="22"/>
        </w:rPr>
        <w:t xml:space="preserve"> </w:t>
      </w:r>
    </w:p>
    <w:p w14:paraId="657CB71D" w14:textId="12EFA8B4" w:rsidR="005D1F39" w:rsidRPr="001D76A3" w:rsidRDefault="00A848AF" w:rsidP="005D1F39">
      <w:pPr>
        <w:rPr>
          <w:sz w:val="22"/>
          <w:szCs w:val="22"/>
        </w:rPr>
      </w:pPr>
      <w:r w:rsidRPr="001D76A3">
        <w:rPr>
          <w:sz w:val="22"/>
          <w:szCs w:val="22"/>
        </w:rPr>
        <w:t>Fanouškovské karty vydává ČSOB již od roku 2015, novinkou</w:t>
      </w:r>
      <w:r w:rsidR="005A4D97" w:rsidRPr="001D76A3">
        <w:rPr>
          <w:sz w:val="22"/>
          <w:szCs w:val="22"/>
        </w:rPr>
        <w:t xml:space="preserve"> od loňského roku</w:t>
      </w:r>
      <w:r w:rsidRPr="001D76A3">
        <w:rPr>
          <w:sz w:val="22"/>
          <w:szCs w:val="22"/>
        </w:rPr>
        <w:t xml:space="preserve"> je možnost sjednání online. </w:t>
      </w:r>
      <w:r w:rsidR="005D1F39" w:rsidRPr="001D76A3">
        <w:rPr>
          <w:sz w:val="22"/>
          <w:szCs w:val="22"/>
        </w:rPr>
        <w:t xml:space="preserve">Mezi sportovní kluby, které mají platební kartu ve svém designu, patří </w:t>
      </w:r>
      <w:r w:rsidR="005A4D97" w:rsidRPr="001D76A3">
        <w:rPr>
          <w:sz w:val="22"/>
          <w:szCs w:val="22"/>
        </w:rPr>
        <w:t xml:space="preserve">fotbalové </w:t>
      </w:r>
      <w:r w:rsidR="005D1F39" w:rsidRPr="001D76A3">
        <w:rPr>
          <w:sz w:val="22"/>
          <w:szCs w:val="22"/>
        </w:rPr>
        <w:t xml:space="preserve">týmy FC Viktoria Plzeň, FC Slovan Liberec či FC Hradec Králové, z hokejového prostředí si pak přijdou na své fanoušci HC Komety Brno, HC Dynama Pardubice, HC Motoru České Budějovice či HC VERVY Litvínov a </w:t>
      </w:r>
      <w:r w:rsidR="001D76A3">
        <w:rPr>
          <w:sz w:val="22"/>
          <w:szCs w:val="22"/>
        </w:rPr>
        <w:t>z golfového prostředí je připravena</w:t>
      </w:r>
      <w:r w:rsidR="0002322E" w:rsidRPr="001D76A3">
        <w:rPr>
          <w:sz w:val="22"/>
          <w:szCs w:val="22"/>
        </w:rPr>
        <w:t xml:space="preserve"> karta</w:t>
      </w:r>
      <w:r w:rsidR="005D1F39" w:rsidRPr="001D76A3">
        <w:rPr>
          <w:sz w:val="22"/>
          <w:szCs w:val="22"/>
        </w:rPr>
        <w:t xml:space="preserve"> Golf Club Hostivař.  </w:t>
      </w:r>
    </w:p>
    <w:p w14:paraId="04533534" w14:textId="2175AE4A" w:rsidR="005D1F39" w:rsidRPr="001D76A3" w:rsidRDefault="005D1F39" w:rsidP="005D1F39">
      <w:pPr>
        <w:rPr>
          <w:sz w:val="22"/>
          <w:szCs w:val="22"/>
        </w:rPr>
      </w:pPr>
      <w:r w:rsidRPr="001D76A3">
        <w:rPr>
          <w:sz w:val="22"/>
          <w:szCs w:val="22"/>
        </w:rPr>
        <w:t xml:space="preserve">Karta pro fanoušky se v nedávné době stala také partnerem </w:t>
      </w:r>
      <w:r w:rsidR="00D71335" w:rsidRPr="001D76A3">
        <w:rPr>
          <w:sz w:val="22"/>
          <w:szCs w:val="22"/>
        </w:rPr>
        <w:t xml:space="preserve">volně stažitelné </w:t>
      </w:r>
      <w:r w:rsidRPr="001D76A3">
        <w:rPr>
          <w:sz w:val="22"/>
          <w:szCs w:val="22"/>
        </w:rPr>
        <w:t>mobilní hokejové aplikace Motor</w:t>
      </w:r>
      <w:r w:rsidR="00D71335" w:rsidRPr="001D76A3">
        <w:rPr>
          <w:sz w:val="22"/>
          <w:szCs w:val="22"/>
        </w:rPr>
        <w:t xml:space="preserve"> České Budějovice</w:t>
      </w:r>
      <w:r w:rsidRPr="001D76A3">
        <w:rPr>
          <w:sz w:val="22"/>
          <w:szCs w:val="22"/>
        </w:rPr>
        <w:t>, ve které si klient může objednat občerstvení, zvolit hráče utkání</w:t>
      </w:r>
      <w:r w:rsidR="00D71335" w:rsidRPr="001D76A3">
        <w:rPr>
          <w:sz w:val="22"/>
          <w:szCs w:val="22"/>
        </w:rPr>
        <w:t xml:space="preserve">, zakoupit vstupenku na další utkání </w:t>
      </w:r>
      <w:r w:rsidRPr="001D76A3">
        <w:rPr>
          <w:sz w:val="22"/>
          <w:szCs w:val="22"/>
        </w:rPr>
        <w:t>nebo třeba po</w:t>
      </w:r>
      <w:r w:rsidR="00D71335" w:rsidRPr="001D76A3">
        <w:rPr>
          <w:sz w:val="22"/>
          <w:szCs w:val="22"/>
        </w:rPr>
        <w:t>slat vzkaz blízké osobě během utkání</w:t>
      </w:r>
      <w:r w:rsidR="00595E4B" w:rsidRPr="001D76A3">
        <w:rPr>
          <w:sz w:val="22"/>
          <w:szCs w:val="22"/>
        </w:rPr>
        <w:t xml:space="preserve"> </w:t>
      </w:r>
      <w:r w:rsidRPr="001D76A3">
        <w:rPr>
          <w:sz w:val="22"/>
          <w:szCs w:val="22"/>
        </w:rPr>
        <w:t>prostřednictvím velkoformátov</w:t>
      </w:r>
      <w:r w:rsidR="00D71335" w:rsidRPr="001D76A3">
        <w:rPr>
          <w:sz w:val="22"/>
          <w:szCs w:val="22"/>
        </w:rPr>
        <w:t>é</w:t>
      </w:r>
      <w:r w:rsidRPr="001D76A3">
        <w:rPr>
          <w:sz w:val="22"/>
          <w:szCs w:val="22"/>
        </w:rPr>
        <w:t xml:space="preserve"> obrazov</w:t>
      </w:r>
      <w:r w:rsidR="00D71335" w:rsidRPr="001D76A3">
        <w:rPr>
          <w:sz w:val="22"/>
          <w:szCs w:val="22"/>
        </w:rPr>
        <w:t>ky</w:t>
      </w:r>
      <w:r w:rsidRPr="001D76A3">
        <w:rPr>
          <w:sz w:val="22"/>
          <w:szCs w:val="22"/>
        </w:rPr>
        <w:t xml:space="preserve"> nad led</w:t>
      </w:r>
      <w:r w:rsidR="004401E7" w:rsidRPr="001D76A3">
        <w:rPr>
          <w:sz w:val="22"/>
          <w:szCs w:val="22"/>
        </w:rPr>
        <w:t>ovou</w:t>
      </w:r>
      <w:r w:rsidRPr="001D76A3">
        <w:rPr>
          <w:sz w:val="22"/>
          <w:szCs w:val="22"/>
        </w:rPr>
        <w:t xml:space="preserve"> plochou stadionu. </w:t>
      </w:r>
      <w:r w:rsidR="00D71335" w:rsidRPr="001D76A3">
        <w:rPr>
          <w:sz w:val="22"/>
          <w:szCs w:val="22"/>
        </w:rPr>
        <w:t>V aplikaci si fanoušek může také objednat online kartu Motor.</w:t>
      </w:r>
    </w:p>
    <w:p w14:paraId="340EA05E" w14:textId="055A0C1A" w:rsidR="00251781" w:rsidRPr="001D76A3" w:rsidRDefault="00251781" w:rsidP="00251781">
      <w:pPr>
        <w:rPr>
          <w:sz w:val="22"/>
          <w:szCs w:val="22"/>
        </w:rPr>
      </w:pPr>
      <w:r w:rsidRPr="001D76A3">
        <w:rPr>
          <w:sz w:val="22"/>
          <w:szCs w:val="22"/>
        </w:rPr>
        <w:t xml:space="preserve">Karta kromě jedinečného designu </w:t>
      </w:r>
      <w:r w:rsidR="00A848AF" w:rsidRPr="001D76A3">
        <w:rPr>
          <w:sz w:val="22"/>
          <w:szCs w:val="22"/>
        </w:rPr>
        <w:t xml:space="preserve">přináší </w:t>
      </w:r>
      <w:r w:rsidRPr="001D76A3">
        <w:rPr>
          <w:sz w:val="22"/>
          <w:szCs w:val="22"/>
        </w:rPr>
        <w:t>také řadu výhod a slev u obchodníků. Slevy se vztahují například na nákup ve fanshopech, pohonných hmot či v zákaznickém programu Svět odměn od ČSOB. Slevové akce jsou velmi často také regionální a vztahují se vždy k danému klubu. Karta nemusí sloužit pouze pro placení. Například fanoušci FC Slovan Liberec využívají platební kartu zároveň jako permanentku.</w:t>
      </w:r>
    </w:p>
    <w:p w14:paraId="69F6A769" w14:textId="0D26E035" w:rsidR="00595E4B" w:rsidRPr="001D76A3" w:rsidRDefault="0002322E" w:rsidP="00251781">
      <w:pPr>
        <w:rPr>
          <w:sz w:val="22"/>
          <w:szCs w:val="22"/>
        </w:rPr>
      </w:pPr>
      <w:r w:rsidRPr="001D76A3">
        <w:rPr>
          <w:sz w:val="22"/>
          <w:szCs w:val="22"/>
        </w:rPr>
        <w:t>„Karty jsou fanoušky, kluby i regiony velmi dobře vnímány a představují diferenciátor naší produktové nabídky</w:t>
      </w:r>
      <w:r w:rsidR="00D01D34">
        <w:rPr>
          <w:sz w:val="22"/>
          <w:szCs w:val="22"/>
        </w:rPr>
        <w:t xml:space="preserve"> v regionech</w:t>
      </w:r>
      <w:r w:rsidRPr="001D76A3">
        <w:rPr>
          <w:sz w:val="22"/>
          <w:szCs w:val="22"/>
        </w:rPr>
        <w:t xml:space="preserve">,“ říká Miroslav Kybal, manažer sportovních karet z ČSOB.  </w:t>
      </w:r>
    </w:p>
    <w:p w14:paraId="7B08EC68" w14:textId="136BD475" w:rsidR="00487238" w:rsidRPr="001D76A3" w:rsidRDefault="008E4A09" w:rsidP="00487238">
      <w:pPr>
        <w:rPr>
          <w:sz w:val="22"/>
          <w:szCs w:val="22"/>
        </w:rPr>
      </w:pPr>
      <w:r w:rsidRPr="001D76A3">
        <w:rPr>
          <w:sz w:val="22"/>
          <w:szCs w:val="22"/>
        </w:rPr>
        <w:t>O vydání nové platební karty v klubovém designu si m</w:t>
      </w:r>
      <w:r w:rsidR="00D01D34">
        <w:rPr>
          <w:sz w:val="22"/>
          <w:szCs w:val="22"/>
        </w:rPr>
        <w:t>ůže</w:t>
      </w:r>
      <w:r w:rsidRPr="001D76A3">
        <w:rPr>
          <w:sz w:val="22"/>
          <w:szCs w:val="22"/>
        </w:rPr>
        <w:t xml:space="preserve"> kromě </w:t>
      </w:r>
      <w:r w:rsidR="002E1FFF" w:rsidRPr="001D76A3">
        <w:rPr>
          <w:sz w:val="22"/>
          <w:szCs w:val="22"/>
        </w:rPr>
        <w:t xml:space="preserve">stávajících </w:t>
      </w:r>
      <w:r w:rsidRPr="001D76A3">
        <w:rPr>
          <w:sz w:val="22"/>
          <w:szCs w:val="22"/>
        </w:rPr>
        <w:t>k</w:t>
      </w:r>
      <w:r w:rsidR="00487238" w:rsidRPr="001D76A3">
        <w:rPr>
          <w:sz w:val="22"/>
          <w:szCs w:val="22"/>
        </w:rPr>
        <w:t>lient</w:t>
      </w:r>
      <w:r w:rsidRPr="001D76A3">
        <w:rPr>
          <w:sz w:val="22"/>
          <w:szCs w:val="22"/>
        </w:rPr>
        <w:t>ů</w:t>
      </w:r>
      <w:r w:rsidR="00487238" w:rsidRPr="001D76A3">
        <w:rPr>
          <w:sz w:val="22"/>
          <w:szCs w:val="22"/>
        </w:rPr>
        <w:t xml:space="preserve"> </w:t>
      </w:r>
      <w:r w:rsidR="00BC7CA0" w:rsidRPr="001D76A3">
        <w:rPr>
          <w:sz w:val="22"/>
          <w:szCs w:val="22"/>
        </w:rPr>
        <w:t xml:space="preserve">ČSOB </w:t>
      </w:r>
      <w:r w:rsidRPr="001D76A3">
        <w:rPr>
          <w:sz w:val="22"/>
          <w:szCs w:val="22"/>
        </w:rPr>
        <w:t>a</w:t>
      </w:r>
      <w:r w:rsidR="00BC7CA0" w:rsidRPr="001D76A3">
        <w:rPr>
          <w:sz w:val="22"/>
          <w:szCs w:val="22"/>
        </w:rPr>
        <w:t xml:space="preserve"> Poštovní spořitelny</w:t>
      </w:r>
      <w:r w:rsidRPr="001D76A3">
        <w:rPr>
          <w:sz w:val="22"/>
          <w:szCs w:val="22"/>
        </w:rPr>
        <w:t xml:space="preserve"> zažádat</w:t>
      </w:r>
      <w:r w:rsidR="00BC7CA0" w:rsidRPr="001D76A3">
        <w:rPr>
          <w:sz w:val="22"/>
          <w:szCs w:val="22"/>
        </w:rPr>
        <w:t xml:space="preserve"> </w:t>
      </w:r>
      <w:r w:rsidR="00D01D34">
        <w:rPr>
          <w:sz w:val="22"/>
          <w:szCs w:val="22"/>
        </w:rPr>
        <w:t xml:space="preserve">kdokoli. </w:t>
      </w:r>
      <w:r w:rsidR="00F548AF" w:rsidRPr="001D76A3">
        <w:rPr>
          <w:sz w:val="22"/>
          <w:szCs w:val="22"/>
        </w:rPr>
        <w:t>Stačí jen navšt</w:t>
      </w:r>
      <w:r w:rsidR="004426DA" w:rsidRPr="001D76A3">
        <w:rPr>
          <w:sz w:val="22"/>
          <w:szCs w:val="22"/>
        </w:rPr>
        <w:t xml:space="preserve">ívit vybranou pobočku nebo si sjednat účet s kartou </w:t>
      </w:r>
      <w:r w:rsidR="00BC7CA0" w:rsidRPr="001D76A3">
        <w:rPr>
          <w:sz w:val="22"/>
          <w:szCs w:val="22"/>
        </w:rPr>
        <w:t xml:space="preserve">online na </w:t>
      </w:r>
      <w:r w:rsidR="00251781" w:rsidRPr="001D76A3">
        <w:rPr>
          <w:sz w:val="22"/>
          <w:szCs w:val="22"/>
        </w:rPr>
        <w:t xml:space="preserve">stránkách  </w:t>
      </w:r>
      <w:hyperlink r:id="rId11" w:history="1">
        <w:r w:rsidR="00BC7CA0" w:rsidRPr="001D76A3">
          <w:rPr>
            <w:rStyle w:val="Hypertextovodkaz"/>
            <w:sz w:val="22"/>
            <w:szCs w:val="22"/>
          </w:rPr>
          <w:t>www.csob.cz</w:t>
        </w:r>
      </w:hyperlink>
      <w:r w:rsidR="004426DA" w:rsidRPr="001D76A3">
        <w:rPr>
          <w:rStyle w:val="Hypertextovodkaz"/>
          <w:sz w:val="22"/>
          <w:szCs w:val="22"/>
        </w:rPr>
        <w:t xml:space="preserve"> </w:t>
      </w:r>
      <w:r w:rsidR="004426DA" w:rsidRPr="001D76A3">
        <w:rPr>
          <w:sz w:val="22"/>
          <w:szCs w:val="22"/>
        </w:rPr>
        <w:t xml:space="preserve">nebo </w:t>
      </w:r>
      <w:hyperlink r:id="rId12" w:history="1">
        <w:r w:rsidR="004426DA" w:rsidRPr="001D76A3">
          <w:rPr>
            <w:rStyle w:val="Hypertextovodkaz"/>
            <w:sz w:val="22"/>
            <w:szCs w:val="22"/>
          </w:rPr>
          <w:t>www.postovnisporitelna.cz</w:t>
        </w:r>
      </w:hyperlink>
      <w:r w:rsidR="00357EE1" w:rsidRPr="001D76A3">
        <w:rPr>
          <w:rStyle w:val="Hypertextovodkaz"/>
          <w:sz w:val="22"/>
          <w:szCs w:val="22"/>
        </w:rPr>
        <w:t xml:space="preserve">, </w:t>
      </w:r>
      <w:r w:rsidR="00357EE1" w:rsidRPr="001D76A3">
        <w:rPr>
          <w:sz w:val="22"/>
          <w:szCs w:val="22"/>
        </w:rPr>
        <w:t>kde lze najít také veškeré výhody spojené s preferovanou kartou</w:t>
      </w:r>
      <w:r w:rsidR="00BC7CA0" w:rsidRPr="001D76A3">
        <w:rPr>
          <w:sz w:val="22"/>
          <w:szCs w:val="22"/>
        </w:rPr>
        <w:t>.</w:t>
      </w:r>
      <w:bookmarkStart w:id="0" w:name="_GoBack"/>
      <w:bookmarkEnd w:id="0"/>
    </w:p>
    <w:p w14:paraId="675C25A1" w14:textId="77777777" w:rsidR="0002322E" w:rsidRPr="0002322E" w:rsidRDefault="0002322E" w:rsidP="00487238"/>
    <w:p w14:paraId="3E095071" w14:textId="77777777" w:rsidR="00730457" w:rsidRPr="00CF0D33" w:rsidRDefault="00730457" w:rsidP="00730457"/>
    <w:p w14:paraId="646D8BE1" w14:textId="6679370A" w:rsidR="001B5F22" w:rsidRDefault="001B5F22" w:rsidP="00CF0D33">
      <w:r w:rsidRPr="00E91905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1EBD8" wp14:editId="1E57D52D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4716000" cy="2181600"/>
                <wp:effectExtent l="0" t="0" r="8890" b="0"/>
                <wp:wrapTopAndBottom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218160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FBD57C" w14:textId="77777777" w:rsidR="001B5F22" w:rsidRPr="00CF0D33" w:rsidRDefault="001B5F22" w:rsidP="00730457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5A1500BF" w14:textId="7779EBC4" w:rsidR="001B5F22" w:rsidRPr="00CF0D33" w:rsidRDefault="00F74F12" w:rsidP="00730457">
                            <w:pPr>
                              <w:pStyle w:val="TZmensi-texty"/>
                            </w:pPr>
                            <w:r w:rsidRPr="00F74F12">
                              <w:t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spořitelna,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 Českomoravské stavební spořitelny,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1EBD8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-.15pt;width:371.35pt;height:17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Fo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nYAAAAAUmdodGxvbmcAAAZ9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K&#10;OEJJTQQMAAAAAAOZAAAAAQAAAKAAAAA9AAAB4AAAcmAAAAN9ABgAAf/Y/+0ADEFkb2JlX0NNAAL/&#10;7gAOQWRvYmUAZIAAAAAB/9sAhAAMCAgICQgMCQkMEQsKCxEVDwwMDxUYExMVExMYEQwMDAwMDBEM&#10;DAwMDAwMDAwMDAwMDAwMDAwMDAwMDAwMDAwMAQ0LCw0ODRAODhAUDg4OFBQODg4OFBEMDAwMDBER&#10;DAwMDAwMEQwMDAwMDAwMDAwMDAwMDAwMDAwMDAwMDAwMDAz/wAARCAA9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" stroked="f" strokeweight=".5pt">
                <v:fill r:id="rId14" o:title="" recolor="t" rotate="t" type="frame"/>
                <v:textbox style="mso-fit-shape-to-text:t" inset="5mm,3mm,4mm,4mm">
                  <w:txbxContent>
                    <w:p w14:paraId="12FBD57C" w14:textId="77777777" w:rsidR="001B5F22" w:rsidRPr="00CF0D33" w:rsidRDefault="001B5F22" w:rsidP="00730457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5A1500BF" w14:textId="7779EBC4" w:rsidR="001B5F22" w:rsidRPr="00CF0D33" w:rsidRDefault="00F74F12" w:rsidP="00730457">
                      <w:pPr>
                        <w:pStyle w:val="TZmensi-texty"/>
                      </w:pPr>
                      <w:r w:rsidRPr="00F74F12">
                        <w:t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spořitelna,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 Českomoravské stavební spořitelny,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A622A41" w14:textId="1135F7D0" w:rsidR="001B5F22" w:rsidRDefault="001B5F22" w:rsidP="00CF0D33"/>
    <w:sectPr w:rsidR="001B5F22" w:rsidSect="00237962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207CE" w14:textId="77777777" w:rsidR="00E96CCA" w:rsidRDefault="00E96CCA" w:rsidP="00CF0D33">
      <w:r>
        <w:separator/>
      </w:r>
    </w:p>
  </w:endnote>
  <w:endnote w:type="continuationSeparator" w:id="0">
    <w:p w14:paraId="06333EE8" w14:textId="77777777" w:rsidR="00E96CCA" w:rsidRDefault="00E96CCA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36278CA-5201-4500-ADE1-99A02CBDD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AB9B" w14:textId="63838FFF" w:rsidR="006A6E8F" w:rsidRPr="00441F21" w:rsidRDefault="000802BD" w:rsidP="00CF0D33">
    <w:pPr>
      <w:pStyle w:val="Zpat"/>
    </w:pPr>
    <w:r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5B4DB" id="Skupina 52" o:spid="_x0000_s1026" style="position:absolute;margin-left:113.4pt;margin-top:792.6pt;width:18.4pt;height:18.1pt;z-index:251682816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C9sQA&#10;AADbAAAADwAAAGRycy9kb3ducmV2LnhtbESPT2vCQBTE74LfYXmFXqRu/EOoqauIkOKxWg8en7vP&#10;JJh9G7JrTPvp3YLQ4zAzv2GW697WoqPWV44VTMYJCGLtTMWFguN3/vYOwgdkg7VjUvBDHtar4WCJ&#10;mXF33lN3CIWIEPYZKihDaDIpvS7Joh+7hjh6F9daDFG2hTQt3iPc1nKaJKm0WHFcKLGhbUn6erhZ&#10;BZ+znZmn9nz9HelT/XVp8rTTuVKvL/3mA0SgPvyHn+2dUTBfwN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gvbEAAAA2wAAAA8AAAAAAAAAAAAAAAAAmAIAAGRycy9k&#10;b3ducmV2LnhtbFBLBQYAAAAABAAEAPUAAACJAw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yDL0A&#10;AADbAAAADwAAAGRycy9kb3ducmV2LnhtbERPy4rCMBTdC/5DuMLsNHVEGappEYcBt77G7aW5JsXm&#10;pjQZ7fj1ZiG4PJz3quxdI27UhdqzgukkA0FceV2zUXA8/Iy/QISIrLHxTAr+KUBZDAcrzLW/845u&#10;+2hECuGQowIbY5tLGSpLDsPEt8SJu/jOYUywM1J3eE/hrpGfWbaQDmtODRZb2liqrvs/pyDbsLHf&#10;D7KkH3F7+j3PZmxYqY9Rv16CiNTHt/jl3moF87Q+fUk/QBZ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F/yDL0AAADbAAAADwAAAAAAAAAAAAAAAACYAgAAZHJzL2Rvd25yZXYu&#10;eG1sUEsFBgAAAAAEAAQA9QAAAIID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EAB4B9" id="Freeform 6" o:spid="_x0000_s1026" href="https://www.facebook.com/csob" style="position:absolute;margin-left:36.85pt;margin-top:792.65pt;width:18.4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F70E4" id="Freeform 5" o:spid="_x0000_s1026" href="https://www.linkedin.com/company/csob" style="position:absolute;margin-left:62.35pt;margin-top:792.65pt;width:18.4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86257" id="Freeform 7" o:spid="_x0000_s1026" href="https://twitter.com/CSOB_CZ" style="position:absolute;margin-left:87.9pt;margin-top:792.65pt;width:18.45pt;height: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hyperlink r:id="rId5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D01D34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D01D34"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7553" w14:textId="102C1537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41855" behindDoc="0" locked="1" layoutInCell="1" allowOverlap="1" wp14:anchorId="78EFEFF1" wp14:editId="03F106AB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45221" t="-4727" r="-50457" b="-2567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6D5914" id="Ovál 9" o:spid="_x0000_s1026" style="position:absolute;margin-left:36.85pt;margin-top:632.2pt;width:66.05pt;height:66.05pt;z-index:251641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69504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24DBB8" id="Skupina 53" o:spid="_x0000_s1026" style="position:absolute;margin-left:113.4pt;margin-top:792.6pt;width:18.4pt;height:18.4pt;z-index:251669504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nVsQA&#10;AADbAAAADwAAAGRycy9kb3ducmV2LnhtbESPQWvCQBSE7wX/w/IKXkrdaEuoqauIEPForQePz91n&#10;Esy+Ddk1xv56VxB6HGbmG2a26G0tOmp95VjBeJSAINbOVFwo2P/m718gfEA2WDsmBTfysJgPXmaY&#10;GXflH+p2oRARwj5DBWUITSal1yVZ9CPXEEfv5FqLIcq2kKbFa4TbWk6SJJUWK44LJTa0Kkmfdxer&#10;YP2xMZ+pPZ7/3vSh3p6aPO10rtTwtV9+gwjUh//ws70xCiZ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Z1bEAAAA2wAAAA8AAAAAAAAAAAAAAAAAmAIAAGRycy9k&#10;b3ducmV2LnhtbFBLBQYAAAAABAAEAPUAAACJAw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XrL4A&#10;AADbAAAADwAAAGRycy9kb3ducmV2LnhtbERPz0vDMBS+C/sfwht4W9NZEKlNy9gQenXqdn00z6Ss&#10;eSlNXOv+enMYePz4flfN4gZxpSn0nhVssxwEced1z0bB58fb5gVEiMgaB8+k4JcCNPXqocJS+5nf&#10;6XqMRqQQDiUqsDGOpZShs+QwZH4kTty3nxzGBCcj9YRzCneDfMrzZ+mw59RgcaS9pe5y/HEK8j0b&#10;e7iRJX2L7dfpXBRsWKnH9bJ7BRFpif/iu7vVCoq0Pn1JP0DW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AF6y+AAAA2wAAAA8AAAAAAAAAAAAAAAAAmAIAAGRycy9kb3ducmV2&#10;LnhtbFBLBQYAAAAABAAEAPUAAACDAw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E0BEE" id="Freeform 6" o:spid="_x0000_s1026" href="https://www.facebook.com/csob" style="position:absolute;margin-left:36.85pt;margin-top:792.65pt;width:18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9FE843" id="Freeform 5" o:spid="_x0000_s1026" href="https://www.linkedin.com/company/csob" style="position:absolute;margin-left:62.35pt;margin-top:792.65pt;width:18.4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A1271" id="Freeform 7" o:spid="_x0000_s1026" href="https://twitter.com/CSOB_CZ" style="position:absolute;margin-left:87.9pt;margin-top:792.65pt;width:18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855FA9">
      <w:t xml:space="preserve">V Praze dne </w:t>
    </w:r>
    <w:r w:rsidR="001D76A3">
      <w:t>4</w:t>
    </w:r>
    <w:r w:rsidR="00441F21" w:rsidRPr="001D76A3">
      <w:t xml:space="preserve">. </w:t>
    </w:r>
    <w:r w:rsidR="00855FA9" w:rsidRPr="001D76A3">
      <w:t>dubn</w:t>
    </w:r>
    <w:r w:rsidR="00441F21" w:rsidRPr="001D76A3">
      <w:t>a</w:t>
    </w:r>
    <w:r w:rsidR="00441F21" w:rsidRPr="00441F21">
      <w:t xml:space="preserve"> 2019</w:t>
    </w:r>
    <w:r w:rsidR="00CA1EEA" w:rsidRPr="00CA1EEA">
      <w:rPr>
        <w:lang w:eastAsia="cs-CZ"/>
      </w:rPr>
      <w:t xml:space="preserve">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77777777" w:rsidR="00CA1EEA" w:rsidRPr="00CF0D33" w:rsidRDefault="00CA1EEA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CF0D33">
                            <w:rPr>
                              <w:b/>
                            </w:rPr>
                            <w:t>Patrik Madle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1C501A4F" w14:textId="77777777" w:rsidR="00CA1EEA" w:rsidRPr="0071130C" w:rsidRDefault="00E96CCA" w:rsidP="00CA1EEA">
                          <w:pPr>
                            <w:pStyle w:val="TZmensi-texty"/>
                          </w:pPr>
                          <w:hyperlink r:id="rId7" w:history="1">
                            <w:r w:rsidR="00CA1EEA" w:rsidRPr="0071130C">
                              <w:rPr>
                                <w:rStyle w:val="Hypertextovodkaz"/>
                              </w:rPr>
                              <w:t>patrik.madle@csob.cz</w:t>
                            </w:r>
                          </w:hyperlink>
                          <w:r w:rsidR="00CA1EEA" w:rsidRPr="0071130C">
                            <w:t xml:space="preserve"> </w:t>
                          </w:r>
                        </w:p>
                        <w:p w14:paraId="480E0E28" w14:textId="77777777" w:rsidR="00CA1EEA" w:rsidRPr="0071130C" w:rsidRDefault="00CA1EEA" w:rsidP="00CA1EEA">
                          <w:pPr>
                            <w:pStyle w:val="TZmensi-texty"/>
                          </w:pPr>
                          <w:r w:rsidRPr="0071130C">
                            <w:t>+420 602 530 639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8" type="#_x0000_t202" style="position:absolute;margin-left:36.75pt;margin-top:703.1pt;width:93.85pt;height:4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" filled="f" stroked="f" strokeweight=".5pt">
              <v:textbox style="mso-fit-shape-to-text:t" inset="0,0,0,0">
                <w:txbxContent>
                  <w:p w14:paraId="378E866D" w14:textId="77777777" w:rsidR="00CA1EEA" w:rsidRPr="00CF0D33" w:rsidRDefault="00CA1EEA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CF0D33">
                      <w:rPr>
                        <w:b/>
                      </w:rPr>
                      <w:t>Patrik Madle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1C501A4F" w14:textId="77777777" w:rsidR="00CA1EEA" w:rsidRPr="0071130C" w:rsidRDefault="00F548AF" w:rsidP="00CA1EEA">
                    <w:pPr>
                      <w:pStyle w:val="TZmensi-texty"/>
                    </w:pPr>
                    <w:hyperlink r:id="rId8" w:history="1">
                      <w:r w:rsidR="00CA1EEA" w:rsidRPr="0071130C">
                        <w:rPr>
                          <w:rStyle w:val="Hypertextovodkaz"/>
                        </w:rPr>
                        <w:t>patrik.madle@csob.cz</w:t>
                      </w:r>
                    </w:hyperlink>
                    <w:r w:rsidR="00CA1EEA" w:rsidRPr="0071130C">
                      <w:t xml:space="preserve"> </w:t>
                    </w:r>
                  </w:p>
                  <w:p w14:paraId="480E0E28" w14:textId="77777777" w:rsidR="00CA1EEA" w:rsidRPr="0071130C" w:rsidRDefault="00CA1EEA" w:rsidP="00CA1EEA">
                    <w:pPr>
                      <w:pStyle w:val="TZmensi-texty"/>
                    </w:pPr>
                    <w:r w:rsidRPr="0071130C">
                      <w:t>+420 602 530 639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D01D34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D01D34"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E9942" w14:textId="77777777" w:rsidR="00E96CCA" w:rsidRDefault="00E96CCA" w:rsidP="00CF0D33">
      <w:r>
        <w:separator/>
      </w:r>
    </w:p>
  </w:footnote>
  <w:footnote w:type="continuationSeparator" w:id="0">
    <w:p w14:paraId="4C845549" w14:textId="77777777" w:rsidR="00E96CCA" w:rsidRDefault="00E96CCA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93576" w14:textId="5C83746A" w:rsidR="00CF0D33" w:rsidRDefault="00CF0D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5356B1C2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CCB13" w14:textId="18DCF629" w:rsidR="001E3BF7" w:rsidRDefault="00240A47" w:rsidP="000802BD">
    <w:pPr>
      <w:pStyle w:val="Podtitul"/>
      <w:tabs>
        <w:tab w:val="left" w:pos="673"/>
      </w:tabs>
      <w:spacing w:after="1920"/>
    </w:pPr>
    <w:r w:rsidRPr="0071130C">
      <w:rPr>
        <w:noProof/>
        <w:lang w:eastAsia="cs-CZ"/>
      </w:rPr>
      <w:drawing>
        <wp:anchor distT="0" distB="0" distL="114300" distR="114300" simplePos="0" relativeHeight="251684864" behindDoc="1" locked="1" layoutInCell="1" allowOverlap="1" wp14:anchorId="6FDC46B4" wp14:editId="042C4E6C">
          <wp:simplePos x="0" y="0"/>
          <wp:positionH relativeFrom="page">
            <wp:posOffset>6200140</wp:posOffset>
          </wp:positionH>
          <wp:positionV relativeFrom="page">
            <wp:posOffset>414020</wp:posOffset>
          </wp:positionV>
          <wp:extent cx="720000" cy="56160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3506AFF1" wp14:editId="6A959B75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6AFF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36.85pt;margin-top:160.95pt;width:109.95pt;height:18.7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42880" behindDoc="1" locked="1" layoutInCell="1" allowOverlap="1" wp14:anchorId="4E03F93B" wp14:editId="092A7D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23"/>
    <w:rsid w:val="00000C70"/>
    <w:rsid w:val="0002322E"/>
    <w:rsid w:val="00030FCF"/>
    <w:rsid w:val="00032571"/>
    <w:rsid w:val="00041778"/>
    <w:rsid w:val="00062F30"/>
    <w:rsid w:val="000673F5"/>
    <w:rsid w:val="00074DE5"/>
    <w:rsid w:val="00075381"/>
    <w:rsid w:val="000802BD"/>
    <w:rsid w:val="00080ED1"/>
    <w:rsid w:val="0009703D"/>
    <w:rsid w:val="000A35D2"/>
    <w:rsid w:val="000B76DF"/>
    <w:rsid w:val="000D6126"/>
    <w:rsid w:val="000F202E"/>
    <w:rsid w:val="000F675D"/>
    <w:rsid w:val="00105F7C"/>
    <w:rsid w:val="00112A6D"/>
    <w:rsid w:val="001170A6"/>
    <w:rsid w:val="001179E5"/>
    <w:rsid w:val="00123437"/>
    <w:rsid w:val="0015233D"/>
    <w:rsid w:val="001614C2"/>
    <w:rsid w:val="001631AD"/>
    <w:rsid w:val="001871BA"/>
    <w:rsid w:val="001A0F83"/>
    <w:rsid w:val="001B2A7A"/>
    <w:rsid w:val="001B5F22"/>
    <w:rsid w:val="001B6953"/>
    <w:rsid w:val="001D76A3"/>
    <w:rsid w:val="001E3BF7"/>
    <w:rsid w:val="00206758"/>
    <w:rsid w:val="00222C2F"/>
    <w:rsid w:val="00237962"/>
    <w:rsid w:val="00240A47"/>
    <w:rsid w:val="00242746"/>
    <w:rsid w:val="00242B81"/>
    <w:rsid w:val="00245E47"/>
    <w:rsid w:val="00250BF8"/>
    <w:rsid w:val="002514E8"/>
    <w:rsid w:val="00251781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C4CC1"/>
    <w:rsid w:val="002D1302"/>
    <w:rsid w:val="002E1FFF"/>
    <w:rsid w:val="002E687B"/>
    <w:rsid w:val="00300E30"/>
    <w:rsid w:val="00304775"/>
    <w:rsid w:val="00304E69"/>
    <w:rsid w:val="00305339"/>
    <w:rsid w:val="00312D86"/>
    <w:rsid w:val="00314FE8"/>
    <w:rsid w:val="00327E62"/>
    <w:rsid w:val="00346AAF"/>
    <w:rsid w:val="0035062B"/>
    <w:rsid w:val="003512B7"/>
    <w:rsid w:val="00355D99"/>
    <w:rsid w:val="00357EE1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01BE6"/>
    <w:rsid w:val="0041265C"/>
    <w:rsid w:val="00420B9A"/>
    <w:rsid w:val="00423BE7"/>
    <w:rsid w:val="004259F1"/>
    <w:rsid w:val="00437827"/>
    <w:rsid w:val="004401E7"/>
    <w:rsid w:val="0044109A"/>
    <w:rsid w:val="00441F21"/>
    <w:rsid w:val="004426DA"/>
    <w:rsid w:val="00453CA4"/>
    <w:rsid w:val="0046098E"/>
    <w:rsid w:val="00487238"/>
    <w:rsid w:val="004A3C70"/>
    <w:rsid w:val="004A671B"/>
    <w:rsid w:val="004B07C2"/>
    <w:rsid w:val="004C0721"/>
    <w:rsid w:val="004C720F"/>
    <w:rsid w:val="004E7E1D"/>
    <w:rsid w:val="004F096D"/>
    <w:rsid w:val="00517093"/>
    <w:rsid w:val="00525099"/>
    <w:rsid w:val="0053064B"/>
    <w:rsid w:val="0053125C"/>
    <w:rsid w:val="00540BD6"/>
    <w:rsid w:val="005514A4"/>
    <w:rsid w:val="00552E7A"/>
    <w:rsid w:val="00561E65"/>
    <w:rsid w:val="00581492"/>
    <w:rsid w:val="005874A0"/>
    <w:rsid w:val="005875A2"/>
    <w:rsid w:val="00595E4B"/>
    <w:rsid w:val="005A4D97"/>
    <w:rsid w:val="005C00DD"/>
    <w:rsid w:val="005D1F39"/>
    <w:rsid w:val="005D7F06"/>
    <w:rsid w:val="005E4874"/>
    <w:rsid w:val="005F1359"/>
    <w:rsid w:val="00603701"/>
    <w:rsid w:val="006061A9"/>
    <w:rsid w:val="00616DDA"/>
    <w:rsid w:val="00625123"/>
    <w:rsid w:val="00636443"/>
    <w:rsid w:val="00650A41"/>
    <w:rsid w:val="0065713D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C5D09"/>
    <w:rsid w:val="007D62F0"/>
    <w:rsid w:val="007F06E9"/>
    <w:rsid w:val="007F416B"/>
    <w:rsid w:val="00810BF7"/>
    <w:rsid w:val="008131C1"/>
    <w:rsid w:val="00850645"/>
    <w:rsid w:val="00855FA9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4A09"/>
    <w:rsid w:val="00902013"/>
    <w:rsid w:val="0090258D"/>
    <w:rsid w:val="0090416D"/>
    <w:rsid w:val="00904310"/>
    <w:rsid w:val="00905B90"/>
    <w:rsid w:val="00913B3C"/>
    <w:rsid w:val="00917CD8"/>
    <w:rsid w:val="00931564"/>
    <w:rsid w:val="00967DC6"/>
    <w:rsid w:val="00972C66"/>
    <w:rsid w:val="00973A49"/>
    <w:rsid w:val="00982E2E"/>
    <w:rsid w:val="009837E8"/>
    <w:rsid w:val="00991A69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479B3"/>
    <w:rsid w:val="00A651CB"/>
    <w:rsid w:val="00A7150B"/>
    <w:rsid w:val="00A736A7"/>
    <w:rsid w:val="00A848AF"/>
    <w:rsid w:val="00A976AB"/>
    <w:rsid w:val="00AA2034"/>
    <w:rsid w:val="00B06EC4"/>
    <w:rsid w:val="00B13B38"/>
    <w:rsid w:val="00B25E97"/>
    <w:rsid w:val="00B44452"/>
    <w:rsid w:val="00B53433"/>
    <w:rsid w:val="00B53AD4"/>
    <w:rsid w:val="00B547E3"/>
    <w:rsid w:val="00B55B82"/>
    <w:rsid w:val="00B7496B"/>
    <w:rsid w:val="00B77B82"/>
    <w:rsid w:val="00B8049B"/>
    <w:rsid w:val="00B82334"/>
    <w:rsid w:val="00B9238D"/>
    <w:rsid w:val="00B94025"/>
    <w:rsid w:val="00B95C09"/>
    <w:rsid w:val="00BA1A95"/>
    <w:rsid w:val="00BC4774"/>
    <w:rsid w:val="00BC7CA0"/>
    <w:rsid w:val="00BD6B17"/>
    <w:rsid w:val="00BE158E"/>
    <w:rsid w:val="00BF2F8F"/>
    <w:rsid w:val="00BF7CFF"/>
    <w:rsid w:val="00C02319"/>
    <w:rsid w:val="00C02834"/>
    <w:rsid w:val="00C13728"/>
    <w:rsid w:val="00C17DA0"/>
    <w:rsid w:val="00C45C8C"/>
    <w:rsid w:val="00C527B4"/>
    <w:rsid w:val="00C60E56"/>
    <w:rsid w:val="00C67DF6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D33"/>
    <w:rsid w:val="00D01D34"/>
    <w:rsid w:val="00D15CC8"/>
    <w:rsid w:val="00D17A70"/>
    <w:rsid w:val="00D31846"/>
    <w:rsid w:val="00D31BDF"/>
    <w:rsid w:val="00D5008A"/>
    <w:rsid w:val="00D616FC"/>
    <w:rsid w:val="00D71335"/>
    <w:rsid w:val="00D753FC"/>
    <w:rsid w:val="00D80079"/>
    <w:rsid w:val="00D914E9"/>
    <w:rsid w:val="00DB541C"/>
    <w:rsid w:val="00DD44AF"/>
    <w:rsid w:val="00DE1327"/>
    <w:rsid w:val="00DE5DA2"/>
    <w:rsid w:val="00E07C98"/>
    <w:rsid w:val="00E208AB"/>
    <w:rsid w:val="00E35C87"/>
    <w:rsid w:val="00E3602B"/>
    <w:rsid w:val="00E52237"/>
    <w:rsid w:val="00E56530"/>
    <w:rsid w:val="00E73066"/>
    <w:rsid w:val="00E8494B"/>
    <w:rsid w:val="00E84A3D"/>
    <w:rsid w:val="00E91905"/>
    <w:rsid w:val="00E96CCA"/>
    <w:rsid w:val="00EA594C"/>
    <w:rsid w:val="00EB34D5"/>
    <w:rsid w:val="00EC53C7"/>
    <w:rsid w:val="00EC672B"/>
    <w:rsid w:val="00EF49A5"/>
    <w:rsid w:val="00EF7E58"/>
    <w:rsid w:val="00F027F7"/>
    <w:rsid w:val="00F1104F"/>
    <w:rsid w:val="00F15C33"/>
    <w:rsid w:val="00F21A6B"/>
    <w:rsid w:val="00F21CC6"/>
    <w:rsid w:val="00F2694E"/>
    <w:rsid w:val="00F42A26"/>
    <w:rsid w:val="00F46460"/>
    <w:rsid w:val="00F548AF"/>
    <w:rsid w:val="00F704D5"/>
    <w:rsid w:val="00F742EF"/>
    <w:rsid w:val="00F74F12"/>
    <w:rsid w:val="00F7725E"/>
    <w:rsid w:val="00FA17FB"/>
    <w:rsid w:val="00FA42DC"/>
    <w:rsid w:val="00FA4A7B"/>
    <w:rsid w:val="00FC7E59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21B8F"/>
  <w15:docId w15:val="{ED890F6C-61CB-4EF1-A695-F5479200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B7496B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link w:val="Podtitul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82E2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ostovnisporitelna.cz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sob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k.madle@csob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atrik.madle@csob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5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F251F-4A4E-4B42-8E49-345D15D6F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332</Words>
  <Characters>1889</Characters>
  <Application>Microsoft Office Word</Application>
  <DocSecurity>0</DocSecurity>
  <Lines>37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Dederová Nelly</dc:creator>
  <cp:keywords/>
  <dc:description/>
  <cp:lastModifiedBy>PRŮCHOVÁ Michaela</cp:lastModifiedBy>
  <cp:revision>2</cp:revision>
  <cp:lastPrinted>2019-03-28T08:42:00Z</cp:lastPrinted>
  <dcterms:created xsi:type="dcterms:W3CDTF">2019-04-04T06:32:00Z</dcterms:created>
  <dcterms:modified xsi:type="dcterms:W3CDTF">2019-04-04T06:32:00Z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classifiedOn="2019-04-04T08:32:40.2709062</vt:lpwstr>
  </property>
  <property fmtid="{D5CDD505-2E9C-101B-9397-08002B2CF9AE}" pid="3" name="CSOB-DocumentTagging.ClassificationMark.P01">
    <vt:lpwstr>+02:00" showPrintedBy="false" showPrintDate="false" language="en" ApplicationVersion="Microsoft Word, 15.0" addinVersion="5.10.4.22" template="CSOB"&gt;&lt;history bulk="false" class="Public" code="C0" user="PRŮCHOVÁ Michaela" date="2019-04-04T08:32:40.270</vt:lpwstr>
  </property>
  <property fmtid="{D5CDD505-2E9C-101B-9397-08002B2CF9AE}" pid="4" name="CSOB-DocumentTagging.ClassificationMark.P02">
    <vt:lpwstr>9062+02:00"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</Properties>
</file>