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FDC" w:rsidRPr="0028672B" w:rsidRDefault="00392FDC" w:rsidP="0028672B">
      <w:pPr>
        <w:pStyle w:val="TZtitulek"/>
        <w:rPr>
          <w:sz w:val="40"/>
          <w:szCs w:val="40"/>
        </w:rPr>
      </w:pPr>
      <w:r w:rsidRPr="0028672B">
        <w:rPr>
          <w:sz w:val="40"/>
          <w:szCs w:val="40"/>
        </w:rPr>
        <w:t xml:space="preserve">ČSOB a Mall Group </w:t>
      </w:r>
      <w:r w:rsidR="009B7291" w:rsidRPr="0028672B">
        <w:rPr>
          <w:sz w:val="40"/>
          <w:szCs w:val="40"/>
        </w:rPr>
        <w:t>spouští revoluční spolupráci v e-commerce</w:t>
      </w:r>
    </w:p>
    <w:p w:rsidR="00720B37" w:rsidRDefault="00C96536" w:rsidP="002355BE">
      <w:pPr>
        <w:pStyle w:val="TZperex"/>
        <w:jc w:val="both"/>
      </w:pPr>
      <w:r>
        <w:t xml:space="preserve">Skupina </w:t>
      </w:r>
      <w:r w:rsidR="00782F19">
        <w:t>ČSOB a Mall Group</w:t>
      </w:r>
      <w:r w:rsidR="00720B37">
        <w:t xml:space="preserve"> </w:t>
      </w:r>
      <w:r w:rsidR="00DE1D4B">
        <w:t>vy</w:t>
      </w:r>
      <w:r w:rsidR="00720B37">
        <w:t>tv</w:t>
      </w:r>
      <w:r w:rsidR="00DE1D4B">
        <w:t xml:space="preserve">ářejí </w:t>
      </w:r>
      <w:r w:rsidR="00720B37">
        <w:t>společný podnik</w:t>
      </w:r>
      <w:r w:rsidR="009A7430">
        <w:t xml:space="preserve"> </w:t>
      </w:r>
      <w:r w:rsidR="00125100">
        <w:t>pod názvem MallPay</w:t>
      </w:r>
      <w:r w:rsidR="00A04588">
        <w:t xml:space="preserve">. </w:t>
      </w:r>
      <w:r w:rsidR="0081219E">
        <w:t xml:space="preserve">Svým </w:t>
      </w:r>
      <w:r w:rsidR="00A04588">
        <w:t>podpisem</w:t>
      </w:r>
      <w:r w:rsidR="0081219E">
        <w:t xml:space="preserve"> to</w:t>
      </w:r>
      <w:r w:rsidR="00A04588">
        <w:t xml:space="preserve"> potvrdili generální ředitel a předseda představenstva ČSOB John Hollows a </w:t>
      </w:r>
      <w:r w:rsidR="007563CD" w:rsidRPr="007563CD">
        <w:t>Jakub Havrlant, CEO a spolumajitel Mall Group</w:t>
      </w:r>
      <w:r w:rsidR="00A04588">
        <w:t xml:space="preserve">. Společný podnik </w:t>
      </w:r>
      <w:r w:rsidR="00720B37">
        <w:t xml:space="preserve">má na strmě rostoucím trhu e-commerce </w:t>
      </w:r>
      <w:r>
        <w:t>uspokojit</w:t>
      </w:r>
      <w:r w:rsidR="00720B37">
        <w:t xml:space="preserve"> komple</w:t>
      </w:r>
      <w:r>
        <w:t>x</w:t>
      </w:r>
      <w:r w:rsidR="00720B37">
        <w:t>ní potřeby stále náročnějších zákazníků.</w:t>
      </w:r>
      <w:r w:rsidR="00A04588">
        <w:t xml:space="preserve"> </w:t>
      </w:r>
      <w:r w:rsidR="00720B37">
        <w:t xml:space="preserve">Mall </w:t>
      </w:r>
      <w:r w:rsidR="00727696">
        <w:t>Pay</w:t>
      </w:r>
      <w:r w:rsidR="00720B37">
        <w:t xml:space="preserve"> </w:t>
      </w:r>
      <w:r w:rsidR="00727696">
        <w:t>již nyní nabízí odloženou platb</w:t>
      </w:r>
      <w:r w:rsidR="00720B37">
        <w:t xml:space="preserve">u </w:t>
      </w:r>
      <w:r w:rsidR="00727696">
        <w:t xml:space="preserve">při online nakupování a po vstupu </w:t>
      </w:r>
      <w:r w:rsidR="00720B37">
        <w:t>ČSOB</w:t>
      </w:r>
      <w:r w:rsidR="00727696">
        <w:t xml:space="preserve"> bude v nákupním košíku </w:t>
      </w:r>
      <w:r w:rsidR="00720B37">
        <w:t>postupně nabí</w:t>
      </w:r>
      <w:r w:rsidR="00727696">
        <w:t xml:space="preserve">zet zákazníkům e-shopů </w:t>
      </w:r>
      <w:r w:rsidR="00720B37">
        <w:t>financování</w:t>
      </w:r>
      <w:r w:rsidR="00727696">
        <w:t>, pojištění</w:t>
      </w:r>
      <w:r w:rsidR="00720B37">
        <w:t xml:space="preserve"> a </w:t>
      </w:r>
      <w:r w:rsidR="00D201A0">
        <w:t>investice</w:t>
      </w:r>
      <w:r w:rsidR="00727696">
        <w:t xml:space="preserve">. ČSOB bude služby Mall Pay integrovat do své platební brány. </w:t>
      </w:r>
      <w:r w:rsidR="00D201A0">
        <w:t xml:space="preserve"> </w:t>
      </w:r>
      <w:r w:rsidR="00720B37">
        <w:t xml:space="preserve"> </w:t>
      </w:r>
    </w:p>
    <w:p w:rsidR="00322633" w:rsidRDefault="00D201A0" w:rsidP="002355BE">
      <w:pPr>
        <w:jc w:val="both"/>
      </w:pPr>
      <w:r>
        <w:t xml:space="preserve">Skupina ČSOB a Mall Group chtějí </w:t>
      </w:r>
      <w:r w:rsidR="00F52290" w:rsidRPr="00F52290">
        <w:t xml:space="preserve">nabízet finanční služby ušité na míru online prostředí a zpříjemnit tak lidem nakupování </w:t>
      </w:r>
      <w:r w:rsidR="00F52290">
        <w:t>na internetu.</w:t>
      </w:r>
      <w:r w:rsidR="00727696">
        <w:t xml:space="preserve"> Na poli e-commerce j</w:t>
      </w:r>
      <w:r w:rsidR="00F52290">
        <w:t xml:space="preserve">de o </w:t>
      </w:r>
      <w:r>
        <w:t xml:space="preserve">revoluční spolupráci </w:t>
      </w:r>
      <w:r w:rsidR="00727696">
        <w:t xml:space="preserve">mezi největší českou internetovou nákupní galerií a jednou z nejvýznamnějších českých bank. </w:t>
      </w:r>
      <w:r w:rsidR="00F52290">
        <w:t>Mall Pay tím</w:t>
      </w:r>
      <w:r w:rsidR="00C96536">
        <w:t xml:space="preserve"> zásadně</w:t>
      </w:r>
      <w:r w:rsidR="00977796">
        <w:t xml:space="preserve"> </w:t>
      </w:r>
      <w:r w:rsidR="00B752F2">
        <w:t>rozvíjí stávající spolupráci</w:t>
      </w:r>
      <w:r w:rsidR="00720B37">
        <w:t xml:space="preserve">, která doposud obnášela </w:t>
      </w:r>
      <w:r w:rsidR="00AF4D9B">
        <w:t xml:space="preserve">stejnojmennou </w:t>
      </w:r>
      <w:r w:rsidR="00DE5716">
        <w:t>s</w:t>
      </w:r>
      <w:r w:rsidR="00322633">
        <w:t>lužb</w:t>
      </w:r>
      <w:r w:rsidR="00DE5716">
        <w:t>u</w:t>
      </w:r>
      <w:r w:rsidR="00322633">
        <w:t xml:space="preserve"> </w:t>
      </w:r>
      <w:r w:rsidR="00B752F2">
        <w:t>odložené platby</w:t>
      </w:r>
      <w:r w:rsidR="00720B37">
        <w:t>. Ta</w:t>
      </w:r>
      <w:r w:rsidR="009662D0" w:rsidRPr="009662D0">
        <w:t xml:space="preserve"> umožňuje posunout datum platby nákup</w:t>
      </w:r>
      <w:r w:rsidR="00AA2BCB">
        <w:t>u</w:t>
      </w:r>
      <w:r w:rsidR="009662D0" w:rsidRPr="009662D0">
        <w:t xml:space="preserve"> a zaplatit </w:t>
      </w:r>
      <w:r w:rsidR="00AA2BCB">
        <w:t xml:space="preserve">zboží </w:t>
      </w:r>
      <w:r w:rsidR="009662D0" w:rsidRPr="009662D0">
        <w:t xml:space="preserve">až po jeho vyzkoušení </w:t>
      </w:r>
      <w:r w:rsidR="00AA2BCB">
        <w:t>nebo</w:t>
      </w:r>
      <w:r w:rsidR="009662D0" w:rsidRPr="009662D0">
        <w:t xml:space="preserve"> rozbalení</w:t>
      </w:r>
      <w:r w:rsidR="00727696">
        <w:t>. V současné době je služba nabízena</w:t>
      </w:r>
      <w:r w:rsidR="00895B99">
        <w:t xml:space="preserve"> </w:t>
      </w:r>
      <w:r w:rsidR="00657459" w:rsidRPr="0028672B">
        <w:t>u</w:t>
      </w:r>
      <w:r w:rsidR="00895B99" w:rsidRPr="0028672B">
        <w:t xml:space="preserve"> celkem 1</w:t>
      </w:r>
      <w:r w:rsidR="00F52290" w:rsidRPr="0028672B">
        <w:t>2</w:t>
      </w:r>
      <w:r w:rsidR="00895B99" w:rsidRPr="0028672B">
        <w:t xml:space="preserve"> e</w:t>
      </w:r>
      <w:r w:rsidR="00720B37" w:rsidRPr="0028672B">
        <w:t>-</w:t>
      </w:r>
      <w:r w:rsidR="00895B99" w:rsidRPr="0028672B">
        <w:t>shop</w:t>
      </w:r>
      <w:r w:rsidR="00657459" w:rsidRPr="0028672B">
        <w:t>ů</w:t>
      </w:r>
      <w:r w:rsidR="00895B99">
        <w:t xml:space="preserve"> </w:t>
      </w:r>
      <w:r w:rsidR="00727696">
        <w:t xml:space="preserve">na českém trhu </w:t>
      </w:r>
      <w:r w:rsidR="00F52290">
        <w:t>včetně</w:t>
      </w:r>
      <w:r w:rsidR="00895B99">
        <w:t xml:space="preserve"> Mall.cz</w:t>
      </w:r>
      <w:r w:rsidR="004133AA">
        <w:t xml:space="preserve">. </w:t>
      </w:r>
      <w:r w:rsidR="00895B99">
        <w:t xml:space="preserve">ČSOB </w:t>
      </w:r>
      <w:r w:rsidR="003A05E9">
        <w:t>je garantem bezpečného online placení.</w:t>
      </w:r>
    </w:p>
    <w:p w:rsidR="00C96536" w:rsidRDefault="00401DF0" w:rsidP="002355BE">
      <w:pPr>
        <w:jc w:val="both"/>
        <w:rPr>
          <w:i/>
        </w:rPr>
      </w:pPr>
      <w:r>
        <w:t>„</w:t>
      </w:r>
      <w:r w:rsidR="00BF45E6" w:rsidRPr="00BF45E6">
        <w:rPr>
          <w:i/>
        </w:rPr>
        <w:t>Oblast e-commerce je pro ČSOB velmi důležitá</w:t>
      </w:r>
      <w:r w:rsidR="007358F1">
        <w:rPr>
          <w:i/>
        </w:rPr>
        <w:t>, v</w:t>
      </w:r>
      <w:r w:rsidR="00720B37">
        <w:rPr>
          <w:i/>
        </w:rPr>
        <w:t xml:space="preserve"> oblasti </w:t>
      </w:r>
      <w:r w:rsidR="00A12132">
        <w:rPr>
          <w:i/>
        </w:rPr>
        <w:t>online placení</w:t>
      </w:r>
      <w:r w:rsidR="00720B37">
        <w:rPr>
          <w:i/>
        </w:rPr>
        <w:t xml:space="preserve"> jsme </w:t>
      </w:r>
      <w:r w:rsidR="00A12132">
        <w:rPr>
          <w:i/>
        </w:rPr>
        <w:t>l</w:t>
      </w:r>
      <w:r w:rsidR="00720B37">
        <w:rPr>
          <w:i/>
        </w:rPr>
        <w:t xml:space="preserve">ídrem </w:t>
      </w:r>
      <w:r w:rsidR="00A04588">
        <w:rPr>
          <w:i/>
        </w:rPr>
        <w:t xml:space="preserve">na </w:t>
      </w:r>
      <w:r w:rsidR="00720B37">
        <w:rPr>
          <w:i/>
        </w:rPr>
        <w:t>trhu</w:t>
      </w:r>
      <w:r w:rsidR="00BF45E6" w:rsidRPr="00BF45E6">
        <w:rPr>
          <w:i/>
        </w:rPr>
        <w:t>. Úzce spolupracujeme s</w:t>
      </w:r>
      <w:r w:rsidR="00833DB4">
        <w:rPr>
          <w:i/>
        </w:rPr>
        <w:t> </w:t>
      </w:r>
      <w:r w:rsidR="00BF45E6" w:rsidRPr="00BF45E6">
        <w:rPr>
          <w:i/>
        </w:rPr>
        <w:t>e</w:t>
      </w:r>
      <w:r w:rsidR="00833DB4">
        <w:rPr>
          <w:i/>
        </w:rPr>
        <w:t>-</w:t>
      </w:r>
      <w:r w:rsidR="00BF45E6" w:rsidRPr="00BF45E6">
        <w:rPr>
          <w:i/>
        </w:rPr>
        <w:t>shopy a přinášíme jim</w:t>
      </w:r>
      <w:r w:rsidR="00A12132">
        <w:rPr>
          <w:i/>
        </w:rPr>
        <w:t xml:space="preserve"> </w:t>
      </w:r>
      <w:r w:rsidR="00BF45E6" w:rsidRPr="00BF45E6">
        <w:rPr>
          <w:i/>
        </w:rPr>
        <w:t xml:space="preserve">bezpečná platební řešení, a to nejen pro naše klienty, ale pro všechny </w:t>
      </w:r>
      <w:r w:rsidR="00EA2030">
        <w:rPr>
          <w:i/>
        </w:rPr>
        <w:t>i</w:t>
      </w:r>
      <w:r w:rsidR="00EA2030" w:rsidRPr="00BF45E6">
        <w:rPr>
          <w:i/>
        </w:rPr>
        <w:t>nternetové</w:t>
      </w:r>
      <w:r w:rsidR="00EA2030">
        <w:rPr>
          <w:i/>
        </w:rPr>
        <w:t xml:space="preserve"> </w:t>
      </w:r>
      <w:r w:rsidR="00BF45E6" w:rsidRPr="00BF45E6">
        <w:rPr>
          <w:i/>
        </w:rPr>
        <w:t>zákazníky</w:t>
      </w:r>
      <w:r w:rsidR="00D201A0">
        <w:rPr>
          <w:i/>
        </w:rPr>
        <w:t xml:space="preserve">. MallPay znamená zvýšení přidané hodnoty </w:t>
      </w:r>
      <w:r w:rsidR="00BB25A1">
        <w:rPr>
          <w:i/>
        </w:rPr>
        <w:t>jak</w:t>
      </w:r>
      <w:r w:rsidR="00C2482A">
        <w:rPr>
          <w:i/>
        </w:rPr>
        <w:t xml:space="preserve"> </w:t>
      </w:r>
      <w:r w:rsidR="00D201A0">
        <w:rPr>
          <w:i/>
        </w:rPr>
        <w:t xml:space="preserve">pro </w:t>
      </w:r>
      <w:r w:rsidR="00A12132">
        <w:rPr>
          <w:i/>
        </w:rPr>
        <w:t>všechny nakupující</w:t>
      </w:r>
      <w:r w:rsidR="00D201A0">
        <w:rPr>
          <w:i/>
        </w:rPr>
        <w:t xml:space="preserve">, </w:t>
      </w:r>
      <w:r w:rsidR="00BB25A1">
        <w:rPr>
          <w:i/>
        </w:rPr>
        <w:t xml:space="preserve">tak </w:t>
      </w:r>
      <w:r w:rsidR="00A12132">
        <w:rPr>
          <w:i/>
        </w:rPr>
        <w:t xml:space="preserve">pro samotné </w:t>
      </w:r>
      <w:r w:rsidR="00D201A0">
        <w:rPr>
          <w:i/>
        </w:rPr>
        <w:t>e-shopy</w:t>
      </w:r>
      <w:r w:rsidR="00C96536" w:rsidRPr="00392FDC">
        <w:t>,</w:t>
      </w:r>
      <w:r w:rsidR="00A12132">
        <w:t xml:space="preserve"> </w:t>
      </w:r>
      <w:r w:rsidR="00A12132" w:rsidRPr="00C2482A">
        <w:rPr>
          <w:i/>
        </w:rPr>
        <w:t>které získají řadu služeb souvisejících s nakupováním pro sebe i své klienty jednou jednoduchou integrací</w:t>
      </w:r>
      <w:r w:rsidR="00C2482A">
        <w:rPr>
          <w:i/>
        </w:rPr>
        <w:t>,</w:t>
      </w:r>
      <w:r w:rsidR="00C96536" w:rsidRPr="00C2482A">
        <w:rPr>
          <w:i/>
        </w:rPr>
        <w:t>“</w:t>
      </w:r>
      <w:r w:rsidR="00C96536" w:rsidRPr="00392FDC">
        <w:t xml:space="preserve"> říká Michaela Lhotková, </w:t>
      </w:r>
      <w:r w:rsidR="00C96536" w:rsidRPr="00C96536">
        <w:rPr>
          <w:rStyle w:val="st"/>
        </w:rPr>
        <w:t xml:space="preserve">výkonná ředitelka </w:t>
      </w:r>
      <w:r w:rsidR="00C96536" w:rsidRPr="00656D15">
        <w:rPr>
          <w:rStyle w:val="Zdraznn"/>
          <w:i w:val="0"/>
        </w:rPr>
        <w:t>ČSOB</w:t>
      </w:r>
      <w:r w:rsidR="00C96536" w:rsidRPr="00656D15">
        <w:rPr>
          <w:rStyle w:val="st"/>
          <w:i/>
        </w:rPr>
        <w:t xml:space="preserve"> </w:t>
      </w:r>
      <w:r w:rsidR="00C96536" w:rsidRPr="00C96536">
        <w:rPr>
          <w:rStyle w:val="st"/>
        </w:rPr>
        <w:t xml:space="preserve">pro </w:t>
      </w:r>
      <w:r w:rsidR="00A12132">
        <w:rPr>
          <w:rStyle w:val="st"/>
        </w:rPr>
        <w:t xml:space="preserve">platební řešení, </w:t>
      </w:r>
      <w:r w:rsidR="00C96536" w:rsidRPr="00C96536">
        <w:rPr>
          <w:rStyle w:val="st"/>
        </w:rPr>
        <w:t xml:space="preserve">spotřebitelské </w:t>
      </w:r>
      <w:r w:rsidR="007358F1">
        <w:rPr>
          <w:rStyle w:val="st"/>
        </w:rPr>
        <w:t>financování</w:t>
      </w:r>
      <w:r w:rsidR="00A12132">
        <w:rPr>
          <w:rStyle w:val="st"/>
        </w:rPr>
        <w:t xml:space="preserve">, </w:t>
      </w:r>
      <w:r w:rsidR="007358F1">
        <w:rPr>
          <w:rStyle w:val="st"/>
        </w:rPr>
        <w:t>otevřené bankopojištění</w:t>
      </w:r>
      <w:r w:rsidR="00A12132">
        <w:rPr>
          <w:rStyle w:val="st"/>
        </w:rPr>
        <w:t xml:space="preserve"> a inovace</w:t>
      </w:r>
      <w:r w:rsidR="00656D15">
        <w:rPr>
          <w:rStyle w:val="st"/>
        </w:rPr>
        <w:t>.</w:t>
      </w:r>
    </w:p>
    <w:p w:rsidR="009E7BA8" w:rsidRDefault="00F52290" w:rsidP="00745E9D">
      <w:pPr>
        <w:jc w:val="both"/>
      </w:pPr>
      <w:r w:rsidRPr="0028672B">
        <w:rPr>
          <w:i/>
        </w:rPr>
        <w:t xml:space="preserve">„Stavíme na </w:t>
      </w:r>
      <w:r w:rsidR="009E7BA8">
        <w:rPr>
          <w:i/>
        </w:rPr>
        <w:t>svých zkušenostech z prostředí online nakupování</w:t>
      </w:r>
      <w:r w:rsidRPr="0028672B">
        <w:rPr>
          <w:i/>
        </w:rPr>
        <w:t xml:space="preserve">. První rok cílíme na </w:t>
      </w:r>
      <w:r w:rsidR="009E7BA8">
        <w:rPr>
          <w:i/>
        </w:rPr>
        <w:t xml:space="preserve">českém trhu zhruba na </w:t>
      </w:r>
      <w:r w:rsidRPr="0028672B">
        <w:rPr>
          <w:i/>
        </w:rPr>
        <w:t>50 až 60 tisíc zákazníků</w:t>
      </w:r>
      <w:r w:rsidR="009E7BA8">
        <w:rPr>
          <w:i/>
        </w:rPr>
        <w:t xml:space="preserve">. Naše služby </w:t>
      </w:r>
      <w:r w:rsidRPr="0028672B">
        <w:rPr>
          <w:i/>
        </w:rPr>
        <w:t xml:space="preserve">chystáme rozšířit například o účet na míru pro </w:t>
      </w:r>
      <w:r w:rsidR="009E7BA8">
        <w:rPr>
          <w:i/>
        </w:rPr>
        <w:t>naše zákazníky</w:t>
      </w:r>
      <w:r w:rsidRPr="0028672B">
        <w:rPr>
          <w:i/>
        </w:rPr>
        <w:t>, platební kartu a aplikaci</w:t>
      </w:r>
      <w:r w:rsidR="009E7BA8">
        <w:rPr>
          <w:i/>
        </w:rPr>
        <w:t xml:space="preserve"> do mobilu</w:t>
      </w:r>
      <w:r w:rsidRPr="0028672B">
        <w:rPr>
          <w:i/>
        </w:rPr>
        <w:t xml:space="preserve"> nebo </w:t>
      </w:r>
      <w:r w:rsidR="00BB25A1">
        <w:rPr>
          <w:i/>
        </w:rPr>
        <w:t xml:space="preserve">věrnostní </w:t>
      </w:r>
      <w:r w:rsidRPr="0028672B">
        <w:rPr>
          <w:i/>
        </w:rPr>
        <w:t>program odměn</w:t>
      </w:r>
      <w:r w:rsidR="009E7BA8">
        <w:rPr>
          <w:i/>
        </w:rPr>
        <w:t xml:space="preserve">. </w:t>
      </w:r>
      <w:r w:rsidR="009E7BA8" w:rsidRPr="009E7BA8">
        <w:rPr>
          <w:i/>
        </w:rPr>
        <w:t>Mall Pay dále umožní nákupy na internetu prostřednictvím ČSOB pojistit proti poškození, zcizení a ztrátě a umožní prodloužení záruky. V horizontu dalšího roku bude nakupujícím nabídnuta možnost půjčky Mall Pay</w:t>
      </w:r>
      <w:r w:rsidRPr="0028672B">
        <w:rPr>
          <w:i/>
        </w:rPr>
        <w:t>,“</w:t>
      </w:r>
      <w:r w:rsidR="0028672B">
        <w:rPr>
          <w:i/>
        </w:rPr>
        <w:t xml:space="preserve"> </w:t>
      </w:r>
      <w:r w:rsidR="009E7BA8">
        <w:t xml:space="preserve">uvádí Adam Kolesa, CEO Mall Pay. </w:t>
      </w:r>
    </w:p>
    <w:p w:rsidR="009E7BA8" w:rsidRDefault="009E7BA8" w:rsidP="009E7BA8">
      <w:pPr>
        <w:shd w:val="clear" w:color="auto" w:fill="FFFFFF"/>
        <w:spacing w:line="240" w:lineRule="auto"/>
        <w:ind w:right="-272"/>
        <w:contextualSpacing/>
        <w:jc w:val="both"/>
      </w:pPr>
      <w:r w:rsidRPr="009E7BA8">
        <w:lastRenderedPageBreak/>
        <w:t>Mall Pay vznikla jako dceřiná společnost Mall Group a od samého začátku tak přirozeným způsobem dotváří komplex služeb, které Mall svým zákazníkům nabízí. Kapitálovou účast ČSOB ve společném podniku musí schválit Úřad pro ochranu hospodářské soutěže. Společný podnik Mall Pay by tak měl podle předpokladů začít fungovat od posledního letošního čtvrtletí.</w:t>
      </w:r>
    </w:p>
    <w:p w:rsidR="009E7BA8" w:rsidRPr="009E7BA8" w:rsidRDefault="009E7BA8" w:rsidP="009E7BA8">
      <w:pPr>
        <w:shd w:val="clear" w:color="auto" w:fill="FFFFFF"/>
        <w:spacing w:line="240" w:lineRule="auto"/>
        <w:ind w:right="-272"/>
        <w:contextualSpacing/>
        <w:jc w:val="both"/>
      </w:pPr>
    </w:p>
    <w:p w:rsidR="005D3FF6" w:rsidRDefault="00745E9D" w:rsidP="004E21F0">
      <w:pPr>
        <w:jc w:val="both"/>
      </w:pPr>
      <w:r>
        <w:t>T</w:t>
      </w:r>
      <w:r w:rsidR="00C358C0">
        <w:t>rh e</w:t>
      </w:r>
      <w:r w:rsidR="00E707B9">
        <w:t>-</w:t>
      </w:r>
      <w:r w:rsidR="00C358C0">
        <w:t xml:space="preserve">commerce </w:t>
      </w:r>
      <w:r w:rsidR="007E3D25">
        <w:t xml:space="preserve">v ČR strmě roste. </w:t>
      </w:r>
      <w:r w:rsidR="005D3FF6">
        <w:t>V roce 2018 se trž</w:t>
      </w:r>
      <w:r w:rsidR="00D51A65">
        <w:t>b</w:t>
      </w:r>
      <w:r w:rsidR="005D3FF6">
        <w:t xml:space="preserve">y internetových obchodů </w:t>
      </w:r>
      <w:r w:rsidR="00C52DAB">
        <w:t xml:space="preserve">podle </w:t>
      </w:r>
      <w:r w:rsidR="00E707B9">
        <w:t xml:space="preserve">Heureka.cz a </w:t>
      </w:r>
      <w:r w:rsidR="00DE16BB">
        <w:t xml:space="preserve">APEK </w:t>
      </w:r>
      <w:r w:rsidR="005D3FF6">
        <w:t xml:space="preserve">meziročně zvýšily o 17 procent na 135 miliard </w:t>
      </w:r>
      <w:r w:rsidR="000C19C3">
        <w:t>Kč</w:t>
      </w:r>
      <w:r w:rsidR="00D27C7E">
        <w:t xml:space="preserve"> a počet online transakcí narostl o 56 procent. </w:t>
      </w:r>
      <w:r w:rsidR="005D3FF6">
        <w:t>Podíl e</w:t>
      </w:r>
      <w:r w:rsidR="00C52DAB">
        <w:t>-</w:t>
      </w:r>
      <w:r w:rsidR="005D3FF6">
        <w:t xml:space="preserve">shopů na maloobchodních tržbách </w:t>
      </w:r>
      <w:r w:rsidR="0094198A">
        <w:t xml:space="preserve">se rozšířil již na </w:t>
      </w:r>
      <w:r w:rsidR="005D3FF6">
        <w:t xml:space="preserve">11,4 </w:t>
      </w:r>
      <w:r w:rsidR="0094198A">
        <w:t>procenta, vyplývá ze statistik</w:t>
      </w:r>
      <w:r w:rsidR="00165500">
        <w:t>.</w:t>
      </w:r>
    </w:p>
    <w:p w:rsidR="00C96536" w:rsidRDefault="00C96536" w:rsidP="004E21F0">
      <w:pPr>
        <w:jc w:val="both"/>
      </w:pPr>
    </w:p>
    <w:p w:rsidR="00ED3A14" w:rsidRPr="00ED3A14" w:rsidRDefault="00ED3A14" w:rsidP="00ED3A14">
      <w:pPr>
        <w:shd w:val="clear" w:color="auto" w:fill="FFFFFF"/>
        <w:spacing w:after="0" w:line="240" w:lineRule="auto"/>
        <w:jc w:val="both"/>
        <w:rPr>
          <w:b/>
        </w:rPr>
      </w:pPr>
      <w:r w:rsidRPr="00ED3A14">
        <w:rPr>
          <w:b/>
        </w:rPr>
        <w:t>O Mall Group</w:t>
      </w:r>
    </w:p>
    <w:p w:rsidR="00ED3A14" w:rsidRPr="00ED3A14" w:rsidRDefault="00ED3A14" w:rsidP="00ED3A14">
      <w:pPr>
        <w:shd w:val="clear" w:color="auto" w:fill="FFFFFF"/>
        <w:spacing w:after="0" w:line="240" w:lineRule="auto"/>
        <w:jc w:val="both"/>
      </w:pPr>
      <w:r w:rsidRPr="00ED3A14">
        <w:t xml:space="preserve">Mall Group je největší e-commerce skupina střední a východní Evropy, jejíž portfolio kombinuje čtyři hlavní oblasti: tradiční e-commerce, online prodej potravin, internetovou televizi a finanční služby pro internetové nakupování. Působí v sedmi </w:t>
      </w:r>
      <w:r w:rsidR="009C13C9">
        <w:t>zemích a s více než dvěma tisíci</w:t>
      </w:r>
      <w:r w:rsidRPr="00ED3A14">
        <w:t xml:space="preserve"> zaměstnanci nabízí své služby 90 milionům obyvatel střední a východní Evropy. Během roku 2018 doručila svým zákazníkům více než 7,1 milionu objednávek. Strategií Mall Group je vytvořit kolem samotného nákupu celou platformu rozšiřujících služeb a funkcí, aby se stala synonymem pro e-commerce skupinu 21.</w:t>
      </w:r>
      <w:r>
        <w:t xml:space="preserve"> </w:t>
      </w:r>
      <w:r w:rsidRPr="00ED3A14">
        <w:t>století. Je spoluvlastněná skupinou PPF, Danielem Křetínským s Patrikem Tkáčem a investiční skupinou Rockaway, jejíž zakladatel Jakub Havrlant stojí i v čele Mall Group.</w:t>
      </w:r>
    </w:p>
    <w:p w:rsidR="00730457" w:rsidRDefault="00730457" w:rsidP="00730457">
      <w:bookmarkStart w:id="0" w:name="_GoBack"/>
      <w:bookmarkEnd w:id="0"/>
    </w:p>
    <w:p w:rsidR="00ED3A14" w:rsidRPr="00CF0D33" w:rsidRDefault="00ED3A14" w:rsidP="00730457"/>
    <w:p w:rsidR="001B5F22" w:rsidRDefault="001B5F22" w:rsidP="00CF0D33">
      <w:r w:rsidRPr="00E91905">
        <w:rPr>
          <w:noProof/>
          <w:lang w:eastAsia="cs-CZ"/>
        </w:rPr>
        <mc:AlternateContent>
          <mc:Choice Requires="wps">
            <w:drawing>
              <wp:anchor distT="0" distB="0" distL="114300" distR="114300" simplePos="0" relativeHeight="251658240" behindDoc="0" locked="0" layoutInCell="1" allowOverlap="1" wp14:anchorId="20864BA0" wp14:editId="5B100540">
                <wp:simplePos x="0" y="0"/>
                <wp:positionH relativeFrom="column">
                  <wp:posOffset>0</wp:posOffset>
                </wp:positionH>
                <wp:positionV relativeFrom="paragraph">
                  <wp:posOffset>-1905</wp:posOffset>
                </wp:positionV>
                <wp:extent cx="4716000" cy="2181600"/>
                <wp:effectExtent l="0" t="0" r="8890" b="0"/>
                <wp:wrapTopAndBottom/>
                <wp:docPr id="11" name="Textové pole 11"/>
                <wp:cNvGraphicFramePr/>
                <a:graphic xmlns:a="http://schemas.openxmlformats.org/drawingml/2006/main">
                  <a:graphicData uri="http://schemas.microsoft.com/office/word/2010/wordprocessingShape">
                    <wps:wsp>
                      <wps:cNvSpPr txBox="1"/>
                      <wps:spPr>
                        <a:xfrm>
                          <a:off x="0" y="0"/>
                          <a:ext cx="4716000" cy="2181600"/>
                        </a:xfrm>
                        <a:prstGeom prst="rect">
                          <a:avLst/>
                        </a:prstGeom>
                        <a:blipFill>
                          <a:blip r:embed="rId11"/>
                          <a:stretch>
                            <a:fillRect/>
                          </a:stretch>
                        </a:blipFill>
                        <a:ln w="6350">
                          <a:noFill/>
                        </a:ln>
                      </wps:spPr>
                      <wps:txbx>
                        <w:txbxContent>
                          <w:p w:rsidR="001B5F22" w:rsidRPr="00CF0D33" w:rsidRDefault="001B5F22" w:rsidP="00730457">
                            <w:pPr>
                              <w:pStyle w:val="TZmezinadpis"/>
                              <w:spacing w:after="0"/>
                            </w:pPr>
                            <w:r w:rsidRPr="00CF0D33">
                              <w:t>Skupina ČSOB</w:t>
                            </w:r>
                          </w:p>
                          <w:p w:rsidR="001B5F22" w:rsidRPr="00CF0D33" w:rsidRDefault="00F74F12" w:rsidP="00730457">
                            <w:pPr>
                              <w:pStyle w:val="TZmensi-texty"/>
                            </w:pPr>
                            <w:r w:rsidRPr="00F74F12">
                              <w:t>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Skupina ČSOB je součástí mezinárodní bankopojišťovací skupiny KBC, která působí především v Belgii a</w:t>
                            </w:r>
                            <w:r>
                              <w:t> </w:t>
                            </w:r>
                            <w:r w:rsidRPr="00F74F12">
                              <w:t>v</w:t>
                            </w:r>
                            <w:r>
                              <w:t> </w:t>
                            </w:r>
                            <w:r w:rsidRPr="00F74F12">
                              <w:t>regionu střední a východní Evropy.</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864BA0" id="_x0000_t202" coordsize="21600,21600" o:spt="202" path="m,l,21600r21600,l21600,xe">
                <v:stroke joinstyle="miter"/>
                <v:path gradientshapeok="t" o:connecttype="rect"/>
              </v:shapetype>
              <v:shape id="Textové pole 11" o:spid="_x0000_s1026" type="#_x0000_t202" style="position:absolute;margin-left:0;margin-top:-.15pt;width:371.35pt;height:1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nYAAAAAUmdodGxvbmcAAAZ9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RAAAAAAABAQA4QklNBBQAAAAAAAQAAAAK&#10;OEJJTQQMAAAAAAOZAAAAAQAAAKAAAAA9AAAB4AAAcmAAAAN9ABgAAf/Y/+0ADEFkb2JlX0NNAAL/&#10;7gAOQWRvYmUAZIAAAAAB/9sAhAAMCAgICQgMCQkMEQsKCxEVDwwMDxUYExMVExMYEQwMDAwMDBEM&#10;DAwMDAwMDAwMDAwMDAwMDAwMDAwMDAwMDAwMAQ0LCw0ODRAODhAUDg4OFBQODg4OFBEMDAwMDBER&#10;DAwMDAwMEQwMDAwMDAwMDAwMDAwMDAwMDAwMDAwMDAwMDAz/wAARCAA9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" stroked="f" strokeweight=".5pt">
                <v:fill r:id="rId12" o:title="" recolor="t" rotate="t" type="frame"/>
                <v:textbox style="mso-fit-shape-to-text:t" inset="5mm,3mm,4mm,4mm">
                  <w:txbxContent>
                    <w:p w:rsidR="001B5F22" w:rsidRPr="00CF0D33" w:rsidRDefault="001B5F22" w:rsidP="00730457">
                      <w:pPr>
                        <w:pStyle w:val="TZmezinadpis"/>
                        <w:spacing w:after="0"/>
                      </w:pPr>
                      <w:r w:rsidRPr="00CF0D33">
                        <w:t>Skupina ČSOB</w:t>
                      </w:r>
                    </w:p>
                    <w:p w:rsidR="001B5F22" w:rsidRPr="00CF0D33" w:rsidRDefault="00F74F12" w:rsidP="00730457">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w:t>
                      </w:r>
                      <w:proofErr w:type="spellStart"/>
                      <w:r w:rsidRPr="00F74F12">
                        <w:t>bankopojišťovacím</w:t>
                      </w:r>
                      <w:proofErr w:type="spellEnd"/>
                      <w:r w:rsidRPr="00F74F12">
                        <w:t xml:space="preserve"> modelu, který nabízí pod jednou střechou vše pro řešení finančních potřeb – od bankovních služeb pod značkou ČSOB či Poštovní spořitelna, přes pojištění od</w:t>
                      </w:r>
                      <w:r>
                        <w:t> Č</w:t>
                      </w:r>
                      <w:r w:rsidRPr="00F74F12">
                        <w:t xml:space="preserve">SOB Pojišťovny až po úvěry na bydlení od Hypoteční banky či Českomoravské stavební spořitelny, ČSOB Penzijní společnost, ČSOB Leasing, ČSOB </w:t>
                      </w:r>
                      <w:proofErr w:type="spellStart"/>
                      <w:r w:rsidRPr="00F74F12">
                        <w:t>Asset</w:t>
                      </w:r>
                      <w:proofErr w:type="spellEnd"/>
                      <w:r w:rsidRPr="00F74F12">
                        <w:t xml:space="preserve"> Management, ČSOB </w:t>
                      </w:r>
                      <w:proofErr w:type="spellStart"/>
                      <w:r w:rsidRPr="00F74F12">
                        <w:t>Factoring</w:t>
                      </w:r>
                      <w:proofErr w:type="spellEnd"/>
                      <w:r w:rsidRPr="00F74F12">
                        <w:t xml:space="preserve"> a </w:t>
                      </w:r>
                      <w:proofErr w:type="spellStart"/>
                      <w:r w:rsidRPr="00F74F12">
                        <w:t>Patria</w:t>
                      </w:r>
                      <w:proofErr w:type="spellEnd"/>
                      <w:r w:rsidRPr="00F74F12">
                        <w:t xml:space="preserve"> Finance. Své služby poskytujeme všem typům zákazníků – fyzickým osobám, malým a středním podnikům i korporátní a institucionální klientele. Skupina ČSOB je součástí mezinárodní </w:t>
                      </w:r>
                      <w:proofErr w:type="spellStart"/>
                      <w:r w:rsidRPr="00F74F12">
                        <w:t>bankopojišťovací</w:t>
                      </w:r>
                      <w:proofErr w:type="spellEnd"/>
                      <w:r w:rsidRPr="00F74F12">
                        <w:t xml:space="preserve"> skupiny KBC, která působí především v Belgii a</w:t>
                      </w:r>
                      <w:r>
                        <w:t> </w:t>
                      </w:r>
                      <w:r w:rsidRPr="00F74F12">
                        <w:t>v</w:t>
                      </w:r>
                      <w:r>
                        <w:t> </w:t>
                      </w:r>
                      <w:r w:rsidRPr="00F74F12">
                        <w:t>regionu střední a východní Evropy.</w:t>
                      </w:r>
                    </w:p>
                  </w:txbxContent>
                </v:textbox>
                <w10:wrap type="topAndBottom"/>
              </v:shape>
            </w:pict>
          </mc:Fallback>
        </mc:AlternateContent>
      </w:r>
    </w:p>
    <w:p w:rsidR="001B5F22" w:rsidRDefault="001B5F22" w:rsidP="00CF0D33"/>
    <w:sectPr w:rsidR="001B5F22" w:rsidSect="00237962">
      <w:headerReference w:type="default" r:id="rId13"/>
      <w:footerReference w:type="default" r:id="rId14"/>
      <w:headerReference w:type="first" r:id="rId15"/>
      <w:footerReference w:type="first" r:id="rId16"/>
      <w:pgSz w:w="11906" w:h="16838" w:code="9"/>
      <w:pgMar w:top="851" w:right="851" w:bottom="1702" w:left="3686"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995" w:rsidRDefault="00A03995" w:rsidP="00CF0D33">
      <w:r>
        <w:separator/>
      </w:r>
    </w:p>
  </w:endnote>
  <w:endnote w:type="continuationSeparator" w:id="0">
    <w:p w:rsidR="00A03995" w:rsidRDefault="00A03995"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EE"/>
    <w:family w:val="swiss"/>
    <w:pitch w:val="variable"/>
    <w:sig w:usb0="E00002EF" w:usb1="4000205B" w:usb2="00000028" w:usb3="00000000" w:csb0="0000019F" w:csb1="00000000"/>
    <w:embedRegular r:id="rId1" w:fontKey="{006B869C-8FF6-48D0-B894-4F7FAD6FD7AD}"/>
    <w:embedBold r:id="rId2" w:fontKey="{4019E71A-2D98-4816-B530-77424F0060E3}"/>
    <w:embedItalic r:id="rId3" w:fontKey="{CD345BED-A34A-4CD0-B9D4-EFBDA66CC5F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928A7F1E-1C5C-4DAE-98F7-65FB79371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E8F" w:rsidRPr="00441F21" w:rsidRDefault="000802BD" w:rsidP="00CF0D33">
    <w:pPr>
      <w:pStyle w:val="Zpat"/>
    </w:pPr>
    <w:r>
      <w:rPr>
        <w:color w:val="003366" w:themeColor="hyperlink"/>
        <w:u w:val="single"/>
        <w:lang w:eastAsia="cs-CZ"/>
      </w:rPr>
      <mc:AlternateContent>
        <mc:Choice Requires="wpg">
          <w:drawing>
            <wp:anchor distT="0" distB="0" distL="114300" distR="114300" simplePos="0" relativeHeight="251682816" behindDoc="0" locked="1" layoutInCell="1" allowOverlap="1" wp14:anchorId="3E23D5CE" wp14:editId="7FCE1FD1">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1"/>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1"/>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8ADFD" id="Skupina 52" o:spid="_x0000_s1026" style="position:absolute;margin-left:113.4pt;margin-top:792.6pt;width:18.4pt;height:18.1pt;z-index:251682816;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">
              <v:shape id="Freeform 24" o:spid="_x0000_s1027" href="https://www.youtube.com/channel/UCCRLevEhack4M8nKdO4JJkA" style="position:absolute;left:103517;top:98410;width:34242;height:35939;visibility:visible;mso-wrap-style:square;v-text-anchor:top" coordsize="91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C9sQA&#10;AADbAAAADwAAAGRycy9kb3ducmV2LnhtbESPT2vCQBTE74LfYXmFXqRu/EOoqauIkOKxWg8en7vP&#10;JJh9G7JrTPvp3YLQ4zAzv2GW697WoqPWV44VTMYJCGLtTMWFguN3/vYOwgdkg7VjUvBDHtar4WCJ&#10;mXF33lN3CIWIEPYZKihDaDIpvS7Joh+7hjh6F9daDFG2hTQt3iPc1nKaJKm0WHFcKLGhbUn6erhZ&#10;BZ+znZmn9nz9HelT/XVp8rTTuVKvL/3mA0SgPvyHn+2dUTBfwN+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BgvbEAAAA2wAAAA8AAAAAAAAAAAAAAAAAmAIAAGRycy9k&#10;b3ducmV2LnhtbFBLBQYAAAAABAAEAPUAAACJAw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DL0A&#10;AADbAAAADwAAAGRycy9kb3ducmV2LnhtbERPy4rCMBTdC/5DuMLsNHVEGappEYcBt77G7aW5JsXm&#10;pjQZ7fj1ZiG4PJz3quxdI27UhdqzgukkA0FceV2zUXA8/Iy/QISIrLHxTAr+KUBZDAcrzLW/845u&#10;+2hECuGQowIbY5tLGSpLDsPEt8SJu/jOYUywM1J3eE/hrpGfWbaQDmtODRZb2liqrvs/pyDbsLHf&#10;D7KkH3F7+j3PZmxYqY9Rv16CiNTHt/jl3moF87Q+fUk/QBZ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yDL0AAADbAAAADwAAAAAAAAAAAAAAAACYAgAAZHJzL2Rvd25yZXYu&#10;eG1sUEsFBgAAAAAEAAQA9QAAAIID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Pr>
        <w:color w:val="003366" w:themeColor="hyperlink"/>
        <w:u w:val="single"/>
        <w:lang w:eastAsia="cs-CZ"/>
      </w:rPr>
      <mc:AlternateContent>
        <mc:Choice Requires="wps">
          <w:drawing>
            <wp:anchor distT="0" distB="0" distL="114300" distR="114300" simplePos="0" relativeHeight="251677696" behindDoc="0" locked="1" layoutInCell="1" allowOverlap="1" wp14:anchorId="21A788EB" wp14:editId="333C59BE">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A915B" id="Freeform 6" o:spid="_x0000_s1026" href="https://www.facebook.com/csob" style="position:absolute;margin-left:36.85pt;margin-top:792.65pt;width:18.45pt;height:1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8720" behindDoc="0" locked="1" layoutInCell="1" allowOverlap="1" wp14:anchorId="2D4B949B" wp14:editId="4790DC32">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12C83" id="Freeform 5" o:spid="_x0000_s1026" href="https://www.linkedin.com/company/csob" style="position:absolute;margin-left:62.35pt;margin-top:792.65pt;width:18.45pt;height:18.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9744" behindDoc="0" locked="1" layoutInCell="1" allowOverlap="1" wp14:anchorId="1B5C347F" wp14:editId="3B56A6CE">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8A23A" id="Freeform 7" o:spid="_x0000_s1026" href="https://twitter.com/CSOB_CZ" style="position:absolute;margin-left:87.9pt;margin-top:792.65pt;width:18.45pt;height:18.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hyperlink r:id="rId5" w:history="1">
      <w:r w:rsidR="0041265C" w:rsidRPr="00D24BC8">
        <w:rPr>
          <w:rStyle w:val="Hypertextovodkaz"/>
        </w:rPr>
        <w:t>www.csob.cz/portal/csob/servis-pro-media</w:t>
      </w:r>
    </w:hyperlink>
    <w:r w:rsidR="00441F21">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9C13C9">
      <w:t>2</w:t>
    </w:r>
    <w:r w:rsidR="006A6E8F" w:rsidRPr="00441F21">
      <w:fldChar w:fldCharType="end"/>
    </w:r>
    <w:r w:rsidR="006A6E8F" w:rsidRPr="00441F21">
      <w:t>/</w:t>
    </w:r>
    <w:r w:rsidR="00A03995">
      <w:fldChar w:fldCharType="begin"/>
    </w:r>
    <w:r w:rsidR="00A03995">
      <w:instrText xml:space="preserve"> NUMPAGES   \* MERGEFORMAT </w:instrText>
    </w:r>
    <w:r w:rsidR="00A03995">
      <w:fldChar w:fldCharType="separate"/>
    </w:r>
    <w:r w:rsidR="009C13C9">
      <w:t>2</w:t>
    </w:r>
    <w:r w:rsidR="00A03995">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BF7" w:rsidRPr="00CF0D33" w:rsidRDefault="00F74F12" w:rsidP="00CF0D33">
    <w:pPr>
      <w:pStyle w:val="Zpat"/>
    </w:pPr>
    <w:r>
      <w:rPr>
        <w:lang w:eastAsia="cs-CZ"/>
      </w:rPr>
      <mc:AlternateContent>
        <mc:Choice Requires="wps">
          <w:drawing>
            <wp:anchor distT="0" distB="0" distL="114300" distR="114300" simplePos="0" relativeHeight="251641855" behindDoc="0" locked="1" layoutInCell="1" allowOverlap="1" wp14:anchorId="0CAD90E8" wp14:editId="799CCAC0">
              <wp:simplePos x="0" y="0"/>
              <wp:positionH relativeFrom="page">
                <wp:posOffset>467995</wp:posOffset>
              </wp:positionH>
              <wp:positionV relativeFrom="page">
                <wp:posOffset>8028940</wp:posOffset>
              </wp:positionV>
              <wp:extent cx="838800" cy="838800"/>
              <wp:effectExtent l="0" t="0" r="0" b="0"/>
              <wp:wrapNone/>
              <wp:docPr id="9" name="Ovál 9"/>
              <wp:cNvGraphicFramePr/>
              <a:graphic xmlns:a="http://schemas.openxmlformats.org/drawingml/2006/main">
                <a:graphicData uri="http://schemas.microsoft.com/office/word/2010/wordprocessingShape">
                  <wps:wsp>
                    <wps:cNvSpPr/>
                    <wps:spPr>
                      <a:xfrm>
                        <a:off x="0" y="0"/>
                        <a:ext cx="838800" cy="838800"/>
                      </a:xfrm>
                      <a:prstGeom prst="ellipse">
                        <a:avLst/>
                      </a:prstGeom>
                      <a:blipFill>
                        <a:blip r:embed="rId1"/>
                        <a:srcRect/>
                        <a:stretch>
                          <a:fillRect l="-23863" r="-9090" b="-329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41BCA9" id="Ovál 9" o:spid="_x0000_s1026" style="position:absolute;margin-left:36.85pt;margin-top:632.2pt;width:66.05pt;height:66.05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" stroked="f" strokeweight="1pt">
              <v:fill r:id="rId2" o:title="" recolor="t" rotate="t" type="frame"/>
              <v:stroke joinstyle="miter"/>
              <w10:wrap anchorx="page" anchory="page"/>
              <w10:anchorlock/>
            </v:oval>
          </w:pict>
        </mc:Fallback>
      </mc:AlternateContent>
    </w:r>
    <w:r w:rsidR="000802BD">
      <w:rPr>
        <w:lang w:eastAsia="cs-CZ"/>
      </w:rPr>
      <mc:AlternateContent>
        <mc:Choice Requires="wpg">
          <w:drawing>
            <wp:anchor distT="0" distB="0" distL="114300" distR="114300" simplePos="0" relativeHeight="251669504" behindDoc="0" locked="1" layoutInCell="1" allowOverlap="1" wp14:anchorId="0F1B29FB" wp14:editId="202629F9">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3"/>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3"/>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8FEF8" id="Skupina 53" o:spid="_x0000_s1026" style="position:absolute;margin-left:113.4pt;margin-top:792.6pt;width:18.4pt;height:18.4pt;z-index:251669504;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">
              <v:shape id="Freeform 24" o:spid="_x0000_s1027" href="https://www.youtube.com/channel/UCCRLevEhack4M8nKdO4JJkA" style="position:absolute;left:104105;top:98994;width:34888;height:36510;visibility:visible;mso-wrap-style:square;v-text-anchor:top" coordsize="91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nVsQA&#10;AADbAAAADwAAAGRycy9kb3ducmV2LnhtbESPQWvCQBSE7wX/w/IKXkrdaEuoqauIEPForQePz91n&#10;Esy+Ddk1xv56VxB6HGbmG2a26G0tOmp95VjBeJSAINbOVFwo2P/m718gfEA2WDsmBTfysJgPXmaY&#10;GXflH+p2oRARwj5DBWUITSal1yVZ9CPXEEfv5FqLIcq2kKbFa4TbWk6SJJUWK44LJTa0Kkmfdxer&#10;YP2xMZ+pPZ7/3vSh3p6aPO10rtTwtV9+gwjUh//ws70xCiZT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Z1bEAAAA2wAAAA8AAAAAAAAAAAAAAAAAmAIAAGRycy9k&#10;b3ducmV2LnhtbFBLBQYAAAAABAAEAPUAAACJAw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XrL4A&#10;AADbAAAADwAAAGRycy9kb3ducmV2LnhtbERPz0vDMBS+C/sfwht4W9NZEKlNy9gQenXqdn00z6Ss&#10;eSlNXOv+enMYePz4flfN4gZxpSn0nhVssxwEced1z0bB58fb5gVEiMgaB8+k4JcCNPXqocJS+5nf&#10;6XqMRqQQDiUqsDGOpZShs+QwZH4kTty3nxzGBCcj9YRzCneDfMrzZ+mw59RgcaS9pe5y/HEK8j0b&#10;e7iRJX2L7dfpXBRsWKnH9bJ7BRFpif/iu7vVCoq0Pn1JP0DW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AF6y+AAAA2wAAAA8AAAAAAAAAAAAAAAAAmAIAAGRycy9kb3ducmV2&#10;LnhtbFBLBQYAAAAABAAEAPUAAACDAw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63360" behindDoc="0" locked="1" layoutInCell="1" allowOverlap="1" wp14:anchorId="7324FA3D" wp14:editId="6CA0EC9F">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C2D9B" id="Freeform 6" o:spid="_x0000_s1026" href="https://www.facebook.com/csob" style="position:absolute;margin-left:36.85pt;margin-top:792.65pt;width:18.45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4384" behindDoc="0" locked="1" layoutInCell="1" allowOverlap="1" wp14:anchorId="74A27057" wp14:editId="16BCBF0E">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076F6" id="Freeform 5" o:spid="_x0000_s1026" href="https://www.linkedin.com/company/csob" style="position:absolute;margin-left:62.35pt;margin-top:792.65pt;width:18.45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5408" behindDoc="0" locked="1" layoutInCell="1" allowOverlap="1" wp14:anchorId="61FA42E4" wp14:editId="58E5179E">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81CF7" id="Freeform 7" o:spid="_x0000_s1026" href="https://twitter.com/CSOB_CZ" style="position:absolute;margin-left:87.9pt;margin-top:792.65pt;width:18.45pt;height:1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 xml:space="preserve">V Praze dne </w:t>
    </w:r>
    <w:r w:rsidR="006E34BB">
      <w:t>11</w:t>
    </w:r>
    <w:r w:rsidR="00441F21" w:rsidRPr="00441F21">
      <w:t xml:space="preserve">. </w:t>
    </w:r>
    <w:r w:rsidR="002E5E18">
      <w:t>dubna</w:t>
    </w:r>
    <w:r w:rsidR="00441F21" w:rsidRPr="00441F21">
      <w:t xml:space="preserve"> 2019</w:t>
    </w:r>
    <w:r w:rsidR="00CA1EEA" w:rsidRPr="00CA1EEA">
      <w:rPr>
        <w:lang w:eastAsia="cs-CZ"/>
      </w:rPr>
      <w:t xml:space="preserve"> </w:t>
    </w:r>
    <w:r w:rsidR="00CA1EEA" w:rsidRPr="0071130C">
      <w:rPr>
        <w:lang w:eastAsia="cs-CZ"/>
      </w:rPr>
      <mc:AlternateContent>
        <mc:Choice Requires="wps">
          <w:drawing>
            <wp:anchor distT="0" distB="0" distL="114300" distR="114300" simplePos="0" relativeHeight="251658240" behindDoc="0" locked="1" layoutInCell="1" allowOverlap="1" wp14:anchorId="67C7ECBA" wp14:editId="7BD17DB9">
              <wp:simplePos x="0" y="0"/>
              <wp:positionH relativeFrom="page">
                <wp:posOffset>466090</wp:posOffset>
              </wp:positionH>
              <wp:positionV relativeFrom="page">
                <wp:posOffset>8924925</wp:posOffset>
              </wp:positionV>
              <wp:extent cx="1285875" cy="611505"/>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1285875" cy="611505"/>
                      </a:xfrm>
                      <a:prstGeom prst="rect">
                        <a:avLst/>
                      </a:prstGeom>
                      <a:noFill/>
                      <a:ln w="6350">
                        <a:noFill/>
                      </a:ln>
                    </wps:spPr>
                    <wps:txbx>
                      <w:txbxContent>
                        <w:p w:rsidR="00CA1EEA" w:rsidRPr="00CF0D33" w:rsidRDefault="00EE4E19" w:rsidP="00CA1EEA">
                          <w:pPr>
                            <w:pStyle w:val="Normlnmodra"/>
                            <w:spacing w:after="0"/>
                            <w:rPr>
                              <w:b/>
                            </w:rPr>
                          </w:pPr>
                          <w:r>
                            <w:rPr>
                              <w:b/>
                            </w:rPr>
                            <w:t>Michaela Průchová</w:t>
                          </w:r>
                        </w:p>
                        <w:p w:rsidR="00CA1EEA" w:rsidRPr="0071130C" w:rsidRDefault="00EE4E19" w:rsidP="00CA1EEA">
                          <w:pPr>
                            <w:pStyle w:val="TZmensi-texty"/>
                          </w:pPr>
                          <w:r w:rsidRPr="00EE4E19">
                            <w:t xml:space="preserve">Externí komunikace ČSOB </w:t>
                          </w:r>
                          <w:hyperlink r:id="rId7" w:history="1">
                            <w:r w:rsidRPr="00F435C6">
                              <w:rPr>
                                <w:rStyle w:val="Hypertextovodkaz"/>
                              </w:rPr>
                              <w:t>mpruchova@csob.cz</w:t>
                            </w:r>
                          </w:hyperlink>
                          <w:r w:rsidR="00CA1EEA" w:rsidRPr="0071130C">
                            <w:t xml:space="preserve"> </w:t>
                          </w:r>
                        </w:p>
                        <w:p w:rsidR="00CA1EEA" w:rsidRPr="0071130C" w:rsidRDefault="00CA1EEA" w:rsidP="00CA1EEA">
                          <w:pPr>
                            <w:pStyle w:val="TZmensi-texty"/>
                          </w:pPr>
                          <w:r w:rsidRPr="0071130C">
                            <w:t xml:space="preserve">+420 </w:t>
                          </w:r>
                          <w:r w:rsidR="00EE4E19" w:rsidRPr="00EE4E19">
                            <w:t>731 423 281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C7ECBA" id="_x0000_t202" coordsize="21600,21600" o:spt="202" path="m,l,21600r21600,l21600,xe">
              <v:stroke joinstyle="miter"/>
              <v:path gradientshapeok="t" o:connecttype="rect"/>
            </v:shapetype>
            <v:shape id="Textové pole 12" o:spid="_x0000_s1028" type="#_x0000_t202" style="position:absolute;margin-left:36.7pt;margin-top:702.75pt;width:101.2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" filled="f" stroked="f" strokeweight=".5pt">
              <v:textbox style="mso-fit-shape-to-text:t" inset="0,0,0,0">
                <w:txbxContent>
                  <w:p w:rsidR="00CA1EEA" w:rsidRPr="00CF0D33" w:rsidRDefault="00EE4E19" w:rsidP="00CA1EEA">
                    <w:pPr>
                      <w:pStyle w:val="Normlnmodra"/>
                      <w:spacing w:after="0"/>
                      <w:rPr>
                        <w:b/>
                      </w:rPr>
                    </w:pPr>
                    <w:r>
                      <w:rPr>
                        <w:b/>
                      </w:rPr>
                      <w:t>Michaela Průchová</w:t>
                    </w:r>
                  </w:p>
                  <w:p w:rsidR="00CA1EEA" w:rsidRPr="0071130C" w:rsidRDefault="00EE4E19" w:rsidP="00CA1EEA">
                    <w:pPr>
                      <w:pStyle w:val="TZmensi-texty"/>
                    </w:pPr>
                    <w:r w:rsidRPr="00EE4E19">
                      <w:t xml:space="preserve">Externí komunikace ČSOB </w:t>
                    </w:r>
                    <w:hyperlink r:id="rId8" w:history="1">
                      <w:r w:rsidRPr="00F435C6">
                        <w:rPr>
                          <w:rStyle w:val="Hypertextovodkaz"/>
                        </w:rPr>
                        <w:t>mpruchova@csob.cz</w:t>
                      </w:r>
                    </w:hyperlink>
                    <w:r w:rsidR="00CA1EEA" w:rsidRPr="0071130C">
                      <w:t xml:space="preserve"> </w:t>
                    </w:r>
                  </w:p>
                  <w:p w:rsidR="00CA1EEA" w:rsidRPr="0071130C" w:rsidRDefault="00CA1EEA" w:rsidP="00CA1EEA">
                    <w:pPr>
                      <w:pStyle w:val="TZmensi-texty"/>
                    </w:pPr>
                    <w:r w:rsidRPr="0071130C">
                      <w:t xml:space="preserve">+420 </w:t>
                    </w:r>
                    <w:r w:rsidR="00EE4E19" w:rsidRPr="00EE4E19">
                      <w:t>731 423 281</w:t>
                    </w:r>
                  </w:p>
                </w:txbxContent>
              </v:textbox>
              <w10:wrap anchorx="page" anchory="page"/>
              <w10:anchorlock/>
            </v:shape>
          </w:pict>
        </mc:Fallback>
      </mc:AlternateConten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9C13C9">
      <w:t>1</w:t>
    </w:r>
    <w:r w:rsidR="006A6E8F" w:rsidRPr="00441F21">
      <w:fldChar w:fldCharType="end"/>
    </w:r>
    <w:r w:rsidR="006A6E8F" w:rsidRPr="00441F21">
      <w:t>/</w:t>
    </w:r>
    <w:r w:rsidR="00A03995">
      <w:fldChar w:fldCharType="begin"/>
    </w:r>
    <w:r w:rsidR="00A03995">
      <w:instrText xml:space="preserve"> NUMPAGES   \* MERGEFORMAT </w:instrText>
    </w:r>
    <w:r w:rsidR="00A03995">
      <w:fldChar w:fldCharType="separate"/>
    </w:r>
    <w:r w:rsidR="009C13C9">
      <w:t>2</w:t>
    </w:r>
    <w:r w:rsidR="00A0399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995" w:rsidRDefault="00A03995" w:rsidP="00CF0D33">
      <w:r>
        <w:separator/>
      </w:r>
    </w:p>
  </w:footnote>
  <w:footnote w:type="continuationSeparator" w:id="0">
    <w:p w:rsidR="00A03995" w:rsidRDefault="00A03995" w:rsidP="00CF0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D33" w:rsidRDefault="00CF0D33">
    <w:pPr>
      <w:pStyle w:val="Zhlav"/>
    </w:pPr>
    <w:r>
      <w:rPr>
        <w:noProof/>
        <w:lang w:eastAsia="cs-CZ"/>
      </w:rPr>
      <w:drawing>
        <wp:anchor distT="0" distB="0" distL="114300" distR="114300" simplePos="0" relativeHeight="251646976" behindDoc="1" locked="1" layoutInCell="1" allowOverlap="1" wp14:anchorId="630AD6F3" wp14:editId="31E520B0">
          <wp:simplePos x="0" y="0"/>
          <wp:positionH relativeFrom="page">
            <wp:posOffset>0</wp:posOffset>
          </wp:positionH>
          <wp:positionV relativeFrom="page">
            <wp:posOffset>9525</wp:posOffset>
          </wp:positionV>
          <wp:extent cx="7548880" cy="10677525"/>
          <wp:effectExtent l="0" t="0" r="0" b="9525"/>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BF7" w:rsidRDefault="00F2176F" w:rsidP="000802BD">
    <w:pPr>
      <w:pStyle w:val="Podtitul"/>
      <w:tabs>
        <w:tab w:val="left" w:pos="673"/>
      </w:tabs>
      <w:spacing w:after="1920"/>
    </w:pPr>
    <w:r w:rsidRPr="0071130C">
      <w:rPr>
        <w:noProof/>
        <w:lang w:eastAsia="cs-CZ"/>
      </w:rPr>
      <w:drawing>
        <wp:anchor distT="0" distB="0" distL="114300" distR="114300" simplePos="0" relativeHeight="251684864" behindDoc="1" locked="1" layoutInCell="1" allowOverlap="1" wp14:anchorId="064A0F4C" wp14:editId="62397DA5">
          <wp:simplePos x="0" y="0"/>
          <wp:positionH relativeFrom="page">
            <wp:posOffset>6200140</wp:posOffset>
          </wp:positionH>
          <wp:positionV relativeFrom="page">
            <wp:posOffset>414020</wp:posOffset>
          </wp:positionV>
          <wp:extent cx="720000" cy="561600"/>
          <wp:effectExtent l="0" t="0" r="4445"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_TZ.wmf"/>
                  <pic:cNvPicPr/>
                </pic:nvPicPr>
                <pic:blipFill>
                  <a:blip r:embed="rId1">
                    <a:extLst>
                      <a:ext uri="{28A0092B-C50C-407E-A947-70E740481C1C}">
                        <a14:useLocalDpi xmlns:a14="http://schemas.microsoft.com/office/drawing/2010/main" val="0"/>
                      </a:ext>
                    </a:extLst>
                  </a:blip>
                  <a:stretch>
                    <a:fillRect/>
                  </a:stretch>
                </pic:blipFill>
                <pic:spPr>
                  <a:xfrm>
                    <a:off x="0" y="0"/>
                    <a:ext cx="720000" cy="561600"/>
                  </a:xfrm>
                  <a:prstGeom prst="rect">
                    <a:avLst/>
                  </a:prstGeom>
                </pic:spPr>
              </pic:pic>
            </a:graphicData>
          </a:graphic>
          <wp14:sizeRelH relativeFrom="margin">
            <wp14:pctWidth>0</wp14:pctWidth>
          </wp14:sizeRelH>
          <wp14:sizeRelV relativeFrom="margin">
            <wp14:pctHeight>0</wp14:pctHeight>
          </wp14:sizeRelV>
        </wp:anchor>
      </w:drawing>
    </w:r>
    <w:r w:rsidR="00CA1EEA" w:rsidRPr="0071130C">
      <w:rPr>
        <w:noProof/>
        <w:lang w:eastAsia="cs-CZ"/>
      </w:rPr>
      <mc:AlternateContent>
        <mc:Choice Requires="wps">
          <w:drawing>
            <wp:anchor distT="0" distB="0" distL="114300" distR="114300" simplePos="0" relativeHeight="251656192" behindDoc="0" locked="1" layoutInCell="1" allowOverlap="1" wp14:anchorId="52961522" wp14:editId="62B58C4C">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961522" id="_x0000_t202" coordsize="21600,21600" o:spt="202" path="m,l,21600r21600,l21600,xe">
              <v:stroke joinstyle="miter"/>
              <v:path gradientshapeok="t" o:connecttype="rect"/>
            </v:shapetype>
            <v:shape id="Textové pole 1" o:spid="_x0000_s1027" type="#_x0000_t202" style="position:absolute;margin-left:36.85pt;margin-top:160.95pt;width:109.95pt;height:18.7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" filled="f" stroked="f" strokeweight=".5pt">
              <v:textbox style="mso-fit-shape-to-text:t" inset="0,0,0,0">
                <w:txbxContent>
                  <w:p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42880" behindDoc="1" locked="1" layoutInCell="1" allowOverlap="1" wp14:anchorId="69D41C5E" wp14:editId="09513D69">
          <wp:simplePos x="0" y="0"/>
          <wp:positionH relativeFrom="page">
            <wp:posOffset>0</wp:posOffset>
          </wp:positionH>
          <wp:positionV relativeFrom="page">
            <wp:posOffset>0</wp:posOffset>
          </wp:positionV>
          <wp:extent cx="7548880" cy="10677525"/>
          <wp:effectExtent l="0" t="0" r="0" b="9525"/>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23"/>
    <w:rsid w:val="00000C70"/>
    <w:rsid w:val="00003132"/>
    <w:rsid w:val="00016F9B"/>
    <w:rsid w:val="00030FCF"/>
    <w:rsid w:val="00032571"/>
    <w:rsid w:val="00041778"/>
    <w:rsid w:val="00052AFC"/>
    <w:rsid w:val="00062F30"/>
    <w:rsid w:val="000673F5"/>
    <w:rsid w:val="00074DE5"/>
    <w:rsid w:val="00075381"/>
    <w:rsid w:val="000776CC"/>
    <w:rsid w:val="000802BD"/>
    <w:rsid w:val="00080ED1"/>
    <w:rsid w:val="0009703D"/>
    <w:rsid w:val="000A35D2"/>
    <w:rsid w:val="000A3ACD"/>
    <w:rsid w:val="000B344C"/>
    <w:rsid w:val="000C19C3"/>
    <w:rsid w:val="000C4D48"/>
    <w:rsid w:val="000D0812"/>
    <w:rsid w:val="000D6126"/>
    <w:rsid w:val="000E1E48"/>
    <w:rsid w:val="000E7387"/>
    <w:rsid w:val="000F202E"/>
    <w:rsid w:val="000F4C20"/>
    <w:rsid w:val="000F675D"/>
    <w:rsid w:val="00105F7C"/>
    <w:rsid w:val="00112A6D"/>
    <w:rsid w:val="001170A6"/>
    <w:rsid w:val="001179E5"/>
    <w:rsid w:val="00123437"/>
    <w:rsid w:val="00125100"/>
    <w:rsid w:val="0015233D"/>
    <w:rsid w:val="001557A0"/>
    <w:rsid w:val="001614C2"/>
    <w:rsid w:val="0016266E"/>
    <w:rsid w:val="001631AD"/>
    <w:rsid w:val="00165500"/>
    <w:rsid w:val="0016569B"/>
    <w:rsid w:val="001871BA"/>
    <w:rsid w:val="00192B74"/>
    <w:rsid w:val="001A0F83"/>
    <w:rsid w:val="001B2A7A"/>
    <w:rsid w:val="001B3013"/>
    <w:rsid w:val="001B5F22"/>
    <w:rsid w:val="001B6953"/>
    <w:rsid w:val="001E0DDC"/>
    <w:rsid w:val="001E3BF7"/>
    <w:rsid w:val="001F650D"/>
    <w:rsid w:val="00206758"/>
    <w:rsid w:val="00222C2F"/>
    <w:rsid w:val="00223A72"/>
    <w:rsid w:val="002349A9"/>
    <w:rsid w:val="002355BE"/>
    <w:rsid w:val="00237962"/>
    <w:rsid w:val="00242746"/>
    <w:rsid w:val="00242B81"/>
    <w:rsid w:val="0024410F"/>
    <w:rsid w:val="00245E47"/>
    <w:rsid w:val="00246157"/>
    <w:rsid w:val="00250BF8"/>
    <w:rsid w:val="002514E8"/>
    <w:rsid w:val="002534D6"/>
    <w:rsid w:val="00257860"/>
    <w:rsid w:val="002627D8"/>
    <w:rsid w:val="002636AE"/>
    <w:rsid w:val="00270F23"/>
    <w:rsid w:val="00272493"/>
    <w:rsid w:val="0027256B"/>
    <w:rsid w:val="00276E08"/>
    <w:rsid w:val="00284095"/>
    <w:rsid w:val="0028672B"/>
    <w:rsid w:val="002941BB"/>
    <w:rsid w:val="00295E9D"/>
    <w:rsid w:val="00297D0D"/>
    <w:rsid w:val="002B451A"/>
    <w:rsid w:val="002B7D48"/>
    <w:rsid w:val="002C30AE"/>
    <w:rsid w:val="002D1302"/>
    <w:rsid w:val="002D17F5"/>
    <w:rsid w:val="002E5E18"/>
    <w:rsid w:val="002E687B"/>
    <w:rsid w:val="002F4BCE"/>
    <w:rsid w:val="00300E30"/>
    <w:rsid w:val="00304775"/>
    <w:rsid w:val="00304E69"/>
    <w:rsid w:val="00305339"/>
    <w:rsid w:val="00312D86"/>
    <w:rsid w:val="00314FE8"/>
    <w:rsid w:val="00322633"/>
    <w:rsid w:val="003253E0"/>
    <w:rsid w:val="00327E62"/>
    <w:rsid w:val="00345312"/>
    <w:rsid w:val="003454AA"/>
    <w:rsid w:val="00346AAF"/>
    <w:rsid w:val="0034789F"/>
    <w:rsid w:val="0035062B"/>
    <w:rsid w:val="003512B7"/>
    <w:rsid w:val="00355D99"/>
    <w:rsid w:val="003714B2"/>
    <w:rsid w:val="003723AC"/>
    <w:rsid w:val="00373474"/>
    <w:rsid w:val="0037388E"/>
    <w:rsid w:val="00374720"/>
    <w:rsid w:val="003812A3"/>
    <w:rsid w:val="00392FDC"/>
    <w:rsid w:val="00395C14"/>
    <w:rsid w:val="003A05E9"/>
    <w:rsid w:val="003A1CA7"/>
    <w:rsid w:val="003A1F8D"/>
    <w:rsid w:val="003A68D3"/>
    <w:rsid w:val="003B1E88"/>
    <w:rsid w:val="003B24E2"/>
    <w:rsid w:val="003B5EF4"/>
    <w:rsid w:val="003B7D69"/>
    <w:rsid w:val="003C3F6C"/>
    <w:rsid w:val="003D58BE"/>
    <w:rsid w:val="003D64BB"/>
    <w:rsid w:val="003E15AD"/>
    <w:rsid w:val="003E3915"/>
    <w:rsid w:val="003E6167"/>
    <w:rsid w:val="003E7522"/>
    <w:rsid w:val="003F1AAB"/>
    <w:rsid w:val="00401DF0"/>
    <w:rsid w:val="0041265C"/>
    <w:rsid w:val="004133AA"/>
    <w:rsid w:val="00413D77"/>
    <w:rsid w:val="00420B9A"/>
    <w:rsid w:val="00420F37"/>
    <w:rsid w:val="00423BE7"/>
    <w:rsid w:val="004259F1"/>
    <w:rsid w:val="00437827"/>
    <w:rsid w:val="0044109A"/>
    <w:rsid w:val="00441F21"/>
    <w:rsid w:val="00453758"/>
    <w:rsid w:val="00457738"/>
    <w:rsid w:val="0046098E"/>
    <w:rsid w:val="00485CD3"/>
    <w:rsid w:val="0049165E"/>
    <w:rsid w:val="00492ADA"/>
    <w:rsid w:val="004961CA"/>
    <w:rsid w:val="004A3C70"/>
    <w:rsid w:val="004A3D9F"/>
    <w:rsid w:val="004A671B"/>
    <w:rsid w:val="004B07C2"/>
    <w:rsid w:val="004C0721"/>
    <w:rsid w:val="004C720F"/>
    <w:rsid w:val="004E21F0"/>
    <w:rsid w:val="004E7E1D"/>
    <w:rsid w:val="004F096D"/>
    <w:rsid w:val="00517093"/>
    <w:rsid w:val="00525099"/>
    <w:rsid w:val="0053125C"/>
    <w:rsid w:val="00532DFD"/>
    <w:rsid w:val="00540BD6"/>
    <w:rsid w:val="00550C22"/>
    <w:rsid w:val="005514A4"/>
    <w:rsid w:val="00552E7A"/>
    <w:rsid w:val="00561E65"/>
    <w:rsid w:val="005745A1"/>
    <w:rsid w:val="00581492"/>
    <w:rsid w:val="00581DCF"/>
    <w:rsid w:val="00583088"/>
    <w:rsid w:val="005874A0"/>
    <w:rsid w:val="005875A2"/>
    <w:rsid w:val="00590064"/>
    <w:rsid w:val="005941C6"/>
    <w:rsid w:val="005C00DD"/>
    <w:rsid w:val="005C37F6"/>
    <w:rsid w:val="005C75C8"/>
    <w:rsid w:val="005D3FF6"/>
    <w:rsid w:val="005D7152"/>
    <w:rsid w:val="005D7F06"/>
    <w:rsid w:val="005E31A0"/>
    <w:rsid w:val="005E4874"/>
    <w:rsid w:val="005F1359"/>
    <w:rsid w:val="00603701"/>
    <w:rsid w:val="006061A9"/>
    <w:rsid w:val="00616DDA"/>
    <w:rsid w:val="00625123"/>
    <w:rsid w:val="00627B00"/>
    <w:rsid w:val="006350BF"/>
    <w:rsid w:val="0063583B"/>
    <w:rsid w:val="00636443"/>
    <w:rsid w:val="006426D4"/>
    <w:rsid w:val="0064427A"/>
    <w:rsid w:val="00650A41"/>
    <w:rsid w:val="006556CF"/>
    <w:rsid w:val="00656D15"/>
    <w:rsid w:val="0065713D"/>
    <w:rsid w:val="00657459"/>
    <w:rsid w:val="00674E5F"/>
    <w:rsid w:val="00697691"/>
    <w:rsid w:val="006A047B"/>
    <w:rsid w:val="006A3924"/>
    <w:rsid w:val="006A693D"/>
    <w:rsid w:val="006A6E8F"/>
    <w:rsid w:val="006B6BB8"/>
    <w:rsid w:val="006C5C23"/>
    <w:rsid w:val="006D11B5"/>
    <w:rsid w:val="006D1478"/>
    <w:rsid w:val="006E34BB"/>
    <w:rsid w:val="006F3583"/>
    <w:rsid w:val="006F59A9"/>
    <w:rsid w:val="006F5FC0"/>
    <w:rsid w:val="006F617A"/>
    <w:rsid w:val="00701083"/>
    <w:rsid w:val="00702E0E"/>
    <w:rsid w:val="0070390C"/>
    <w:rsid w:val="0071130C"/>
    <w:rsid w:val="00715438"/>
    <w:rsid w:val="007206D4"/>
    <w:rsid w:val="00720B37"/>
    <w:rsid w:val="007263C9"/>
    <w:rsid w:val="00727696"/>
    <w:rsid w:val="00730457"/>
    <w:rsid w:val="00733C1C"/>
    <w:rsid w:val="007357EB"/>
    <w:rsid w:val="007358F1"/>
    <w:rsid w:val="00737A4F"/>
    <w:rsid w:val="00745E9D"/>
    <w:rsid w:val="00750716"/>
    <w:rsid w:val="00754289"/>
    <w:rsid w:val="007563CD"/>
    <w:rsid w:val="007571B4"/>
    <w:rsid w:val="00782F19"/>
    <w:rsid w:val="00783C56"/>
    <w:rsid w:val="007C20E8"/>
    <w:rsid w:val="007C4890"/>
    <w:rsid w:val="007C5D09"/>
    <w:rsid w:val="007D62F0"/>
    <w:rsid w:val="007E3D25"/>
    <w:rsid w:val="007E593C"/>
    <w:rsid w:val="007E62A6"/>
    <w:rsid w:val="007F06E9"/>
    <w:rsid w:val="007F416B"/>
    <w:rsid w:val="007F6DD2"/>
    <w:rsid w:val="00810BF7"/>
    <w:rsid w:val="0081219E"/>
    <w:rsid w:val="00813CC8"/>
    <w:rsid w:val="00833DB4"/>
    <w:rsid w:val="0083669B"/>
    <w:rsid w:val="00850645"/>
    <w:rsid w:val="00873A3F"/>
    <w:rsid w:val="0087598E"/>
    <w:rsid w:val="00877529"/>
    <w:rsid w:val="008872F2"/>
    <w:rsid w:val="00895B99"/>
    <w:rsid w:val="00896581"/>
    <w:rsid w:val="008A02F9"/>
    <w:rsid w:val="008A03FF"/>
    <w:rsid w:val="008A27EE"/>
    <w:rsid w:val="008A5934"/>
    <w:rsid w:val="008B56D2"/>
    <w:rsid w:val="008C0CA5"/>
    <w:rsid w:val="008C5FA6"/>
    <w:rsid w:val="008C648D"/>
    <w:rsid w:val="008D41A0"/>
    <w:rsid w:val="008F1B89"/>
    <w:rsid w:val="00902013"/>
    <w:rsid w:val="0090258D"/>
    <w:rsid w:val="0090416D"/>
    <w:rsid w:val="00904310"/>
    <w:rsid w:val="00904424"/>
    <w:rsid w:val="00905B90"/>
    <w:rsid w:val="00906555"/>
    <w:rsid w:val="0091361D"/>
    <w:rsid w:val="00913B3C"/>
    <w:rsid w:val="00917CD8"/>
    <w:rsid w:val="0093123C"/>
    <w:rsid w:val="00931564"/>
    <w:rsid w:val="009349EA"/>
    <w:rsid w:val="00937BDB"/>
    <w:rsid w:val="0094198A"/>
    <w:rsid w:val="009457E0"/>
    <w:rsid w:val="00960C4D"/>
    <w:rsid w:val="009662D0"/>
    <w:rsid w:val="00967DC6"/>
    <w:rsid w:val="00973198"/>
    <w:rsid w:val="00973A49"/>
    <w:rsid w:val="00977796"/>
    <w:rsid w:val="00982E2E"/>
    <w:rsid w:val="009837E8"/>
    <w:rsid w:val="00986285"/>
    <w:rsid w:val="00994C3F"/>
    <w:rsid w:val="009A3A34"/>
    <w:rsid w:val="009A3FA0"/>
    <w:rsid w:val="009A7430"/>
    <w:rsid w:val="009B7291"/>
    <w:rsid w:val="009C13C9"/>
    <w:rsid w:val="009E29B4"/>
    <w:rsid w:val="009E7BA8"/>
    <w:rsid w:val="009F2AE1"/>
    <w:rsid w:val="00A00FD3"/>
    <w:rsid w:val="00A031A9"/>
    <w:rsid w:val="00A03995"/>
    <w:rsid w:val="00A04588"/>
    <w:rsid w:val="00A073E5"/>
    <w:rsid w:val="00A10BF4"/>
    <w:rsid w:val="00A10C2C"/>
    <w:rsid w:val="00A12132"/>
    <w:rsid w:val="00A152D1"/>
    <w:rsid w:val="00A16EBB"/>
    <w:rsid w:val="00A2165D"/>
    <w:rsid w:val="00A2312C"/>
    <w:rsid w:val="00A32A31"/>
    <w:rsid w:val="00A400A2"/>
    <w:rsid w:val="00A418F9"/>
    <w:rsid w:val="00A478F7"/>
    <w:rsid w:val="00A561B5"/>
    <w:rsid w:val="00A62D85"/>
    <w:rsid w:val="00A651CB"/>
    <w:rsid w:val="00A7150B"/>
    <w:rsid w:val="00A736A7"/>
    <w:rsid w:val="00A7567A"/>
    <w:rsid w:val="00A849F5"/>
    <w:rsid w:val="00A94FA7"/>
    <w:rsid w:val="00AA2034"/>
    <w:rsid w:val="00AA2BCB"/>
    <w:rsid w:val="00AC2856"/>
    <w:rsid w:val="00AC44FA"/>
    <w:rsid w:val="00AD13AE"/>
    <w:rsid w:val="00AD655B"/>
    <w:rsid w:val="00AE5C8A"/>
    <w:rsid w:val="00AF4D9B"/>
    <w:rsid w:val="00AF7F07"/>
    <w:rsid w:val="00B06EC4"/>
    <w:rsid w:val="00B13B38"/>
    <w:rsid w:val="00B25E97"/>
    <w:rsid w:val="00B34F29"/>
    <w:rsid w:val="00B44452"/>
    <w:rsid w:val="00B44E8E"/>
    <w:rsid w:val="00B53433"/>
    <w:rsid w:val="00B53AD4"/>
    <w:rsid w:val="00B547E3"/>
    <w:rsid w:val="00B556BA"/>
    <w:rsid w:val="00B55B82"/>
    <w:rsid w:val="00B752F2"/>
    <w:rsid w:val="00B77B82"/>
    <w:rsid w:val="00B8049B"/>
    <w:rsid w:val="00B80662"/>
    <w:rsid w:val="00B82334"/>
    <w:rsid w:val="00B9238D"/>
    <w:rsid w:val="00B94025"/>
    <w:rsid w:val="00B95C09"/>
    <w:rsid w:val="00BA1A95"/>
    <w:rsid w:val="00BB25A1"/>
    <w:rsid w:val="00BB75DB"/>
    <w:rsid w:val="00BC4774"/>
    <w:rsid w:val="00BD033F"/>
    <w:rsid w:val="00BD3858"/>
    <w:rsid w:val="00BD632B"/>
    <w:rsid w:val="00BD6B17"/>
    <w:rsid w:val="00BE158E"/>
    <w:rsid w:val="00BF2F8F"/>
    <w:rsid w:val="00BF45E6"/>
    <w:rsid w:val="00BF7CFF"/>
    <w:rsid w:val="00C02319"/>
    <w:rsid w:val="00C02834"/>
    <w:rsid w:val="00C07D37"/>
    <w:rsid w:val="00C13728"/>
    <w:rsid w:val="00C16BE9"/>
    <w:rsid w:val="00C17DA0"/>
    <w:rsid w:val="00C17F3A"/>
    <w:rsid w:val="00C2482A"/>
    <w:rsid w:val="00C358C0"/>
    <w:rsid w:val="00C42B87"/>
    <w:rsid w:val="00C527B4"/>
    <w:rsid w:val="00C52DAB"/>
    <w:rsid w:val="00C60E56"/>
    <w:rsid w:val="00C6484D"/>
    <w:rsid w:val="00C67DF6"/>
    <w:rsid w:val="00C9360E"/>
    <w:rsid w:val="00C96536"/>
    <w:rsid w:val="00CA1EEA"/>
    <w:rsid w:val="00CA45F1"/>
    <w:rsid w:val="00CA6A9A"/>
    <w:rsid w:val="00CA70BA"/>
    <w:rsid w:val="00CB4149"/>
    <w:rsid w:val="00CB5050"/>
    <w:rsid w:val="00CC07A2"/>
    <w:rsid w:val="00CC0E41"/>
    <w:rsid w:val="00CC5E90"/>
    <w:rsid w:val="00CC706F"/>
    <w:rsid w:val="00CC73DE"/>
    <w:rsid w:val="00CD072D"/>
    <w:rsid w:val="00CE3C38"/>
    <w:rsid w:val="00CE3F3E"/>
    <w:rsid w:val="00CE741D"/>
    <w:rsid w:val="00CF0D33"/>
    <w:rsid w:val="00CF4911"/>
    <w:rsid w:val="00D1143D"/>
    <w:rsid w:val="00D126E5"/>
    <w:rsid w:val="00D15CC8"/>
    <w:rsid w:val="00D173FD"/>
    <w:rsid w:val="00D17A70"/>
    <w:rsid w:val="00D201A0"/>
    <w:rsid w:val="00D27C7E"/>
    <w:rsid w:val="00D31BDF"/>
    <w:rsid w:val="00D5008A"/>
    <w:rsid w:val="00D51A65"/>
    <w:rsid w:val="00D616FC"/>
    <w:rsid w:val="00D753FC"/>
    <w:rsid w:val="00D80079"/>
    <w:rsid w:val="00D900D4"/>
    <w:rsid w:val="00D914E9"/>
    <w:rsid w:val="00D93279"/>
    <w:rsid w:val="00D95BCE"/>
    <w:rsid w:val="00D9745F"/>
    <w:rsid w:val="00DB541C"/>
    <w:rsid w:val="00DD44AF"/>
    <w:rsid w:val="00DE1327"/>
    <w:rsid w:val="00DE16BB"/>
    <w:rsid w:val="00DE1D4B"/>
    <w:rsid w:val="00DE5716"/>
    <w:rsid w:val="00DE5DA2"/>
    <w:rsid w:val="00E0505D"/>
    <w:rsid w:val="00E07C98"/>
    <w:rsid w:val="00E208AB"/>
    <w:rsid w:val="00E26FD5"/>
    <w:rsid w:val="00E30146"/>
    <w:rsid w:val="00E35C87"/>
    <w:rsid w:val="00E3602B"/>
    <w:rsid w:val="00E52237"/>
    <w:rsid w:val="00E61637"/>
    <w:rsid w:val="00E707B9"/>
    <w:rsid w:val="00E80B69"/>
    <w:rsid w:val="00E8494B"/>
    <w:rsid w:val="00E84A3D"/>
    <w:rsid w:val="00E91905"/>
    <w:rsid w:val="00EA2030"/>
    <w:rsid w:val="00EA594C"/>
    <w:rsid w:val="00EB34D5"/>
    <w:rsid w:val="00EB709A"/>
    <w:rsid w:val="00EC0418"/>
    <w:rsid w:val="00EC672B"/>
    <w:rsid w:val="00ED1F1E"/>
    <w:rsid w:val="00ED3A14"/>
    <w:rsid w:val="00EE26F3"/>
    <w:rsid w:val="00EE4E19"/>
    <w:rsid w:val="00EF49A5"/>
    <w:rsid w:val="00EF7E58"/>
    <w:rsid w:val="00F027F7"/>
    <w:rsid w:val="00F1104F"/>
    <w:rsid w:val="00F15C33"/>
    <w:rsid w:val="00F2176F"/>
    <w:rsid w:val="00F21A6B"/>
    <w:rsid w:val="00F21CC6"/>
    <w:rsid w:val="00F352A8"/>
    <w:rsid w:val="00F410B6"/>
    <w:rsid w:val="00F42A26"/>
    <w:rsid w:val="00F46460"/>
    <w:rsid w:val="00F52290"/>
    <w:rsid w:val="00F63169"/>
    <w:rsid w:val="00F64DE0"/>
    <w:rsid w:val="00F704D5"/>
    <w:rsid w:val="00F742EF"/>
    <w:rsid w:val="00F74F12"/>
    <w:rsid w:val="00F764C8"/>
    <w:rsid w:val="00F7725E"/>
    <w:rsid w:val="00F84739"/>
    <w:rsid w:val="00F86BC5"/>
    <w:rsid w:val="00FA17FB"/>
    <w:rsid w:val="00FA42DC"/>
    <w:rsid w:val="00FA4A7B"/>
    <w:rsid w:val="00FB7A7D"/>
    <w:rsid w:val="00FC7E59"/>
    <w:rsid w:val="00FE7F59"/>
    <w:rsid w:val="00FF3E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453758"/>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titul">
    <w:name w:val="Subtitle"/>
    <w:basedOn w:val="Normln"/>
    <w:next w:val="Normln"/>
    <w:link w:val="Podtitul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982E2E"/>
    <w:rPr>
      <w:rFonts w:eastAsiaTheme="minorEastAsia"/>
      <w:color w:val="5A5A5A" w:themeColor="text1" w:themeTint="A5"/>
      <w:spacing w:val="15"/>
    </w:rPr>
  </w:style>
  <w:style w:type="character" w:customStyle="1" w:styleId="st">
    <w:name w:val="st"/>
    <w:basedOn w:val="Standardnpsmoodstavce"/>
    <w:rsid w:val="00C96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498543">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184661348">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 w:id="211081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csob" TargetMode="External"/><Relationship Id="rId2" Type="http://schemas.openxmlformats.org/officeDocument/2006/relationships/hyperlink" Target="https://www.facebook.com/csob" TargetMode="External"/><Relationship Id="rId1" Type="http://schemas.openxmlformats.org/officeDocument/2006/relationships/hyperlink" Target="https://www.youtube.com/channel/UCCRLevEhack4M8nKdO4JJkA" TargetMode="External"/><Relationship Id="rId5" Type="http://schemas.openxmlformats.org/officeDocument/2006/relationships/hyperlink" Target="http://www.csob.cz/portal/csob/servis-pro-media" TargetMode="External"/><Relationship Id="rId4" Type="http://schemas.openxmlformats.org/officeDocument/2006/relationships/hyperlink" Target="https://twitter.com/CSOB_CZ"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mpruchova@csob.cz" TargetMode="External"/><Relationship Id="rId3" Type="http://schemas.openxmlformats.org/officeDocument/2006/relationships/hyperlink" Target="https://www.youtube.com/channel/UCCRLevEhack4M8nKdO4JJkA" TargetMode="External"/><Relationship Id="rId7" Type="http://schemas.openxmlformats.org/officeDocument/2006/relationships/hyperlink" Target="mailto:mpruchova@csob.cz" TargetMode="External"/><Relationship Id="rId2" Type="http://schemas.openxmlformats.org/officeDocument/2006/relationships/image" Target="media/image7.jpeg"/><Relationship Id="rId1" Type="http://schemas.openxmlformats.org/officeDocument/2006/relationships/image" Target="media/image5.jpg"/><Relationship Id="rId6" Type="http://schemas.openxmlformats.org/officeDocument/2006/relationships/hyperlink" Target="https://twitter.com/CSOB_CZ" TargetMode="External"/><Relationship Id="rId5" Type="http://schemas.openxmlformats.org/officeDocument/2006/relationships/hyperlink" Target="https://www.linkedin.com/company/csob" TargetMode="External"/><Relationship Id="rId4" Type="http://schemas.openxmlformats.org/officeDocument/2006/relationships/hyperlink" Target="https://www.facebook.com/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2.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E0EB5B-4884-45DE-B307-7411E8EB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2</TotalTime>
  <Pages>2</Pages>
  <Words>547</Words>
  <Characters>3177</Characters>
  <Application>Microsoft Office Word</Application>
  <DocSecurity>0</DocSecurity>
  <Lines>59</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Dederová Nelly</dc:creator>
  <cp:lastModifiedBy>PRŮCHOVÁ Michaela</cp:lastModifiedBy>
  <cp:revision>4</cp:revision>
  <cp:lastPrinted>2019-04-11T06:35:00Z</cp:lastPrinted>
  <dcterms:created xsi:type="dcterms:W3CDTF">2019-04-11T04:54:00Z</dcterms:created>
  <dcterms:modified xsi:type="dcterms:W3CDTF">2019-04-11T06:35:00Z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classifiedOn="2019-04-11T06:54:09.114843+</vt:lpwstr>
  </property>
  <property fmtid="{D5CDD505-2E9C-101B-9397-08002B2CF9AE}" pid="3" name="CSOB-DocumentTagging.ClassificationMark.P01">
    <vt:lpwstr>02:00" showPrintedBy="false" showPrintDate="false" language="en" ApplicationVersion="Microsoft Word, 15.0" addinVersion="5.10.4.22" template="CSOB"&gt;&lt;history bulk="false" class="Public" code="C0" user="PRŮCHOVÁ Michaela" date="2019-04-11T06:54:09.1148</vt:lpwstr>
  </property>
  <property fmtid="{D5CDD505-2E9C-101B-9397-08002B2CF9AE}" pid="4" name="CSOB-DocumentTagging.ClassificationMark.P02">
    <vt:lpwstr>43+02:00"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ies>
</file>