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77A5EB" w14:textId="47DB964A" w:rsidR="00242746" w:rsidRPr="00E91905" w:rsidRDefault="00543F69" w:rsidP="00453758">
      <w:pPr>
        <w:pStyle w:val="TZtitulek"/>
      </w:pPr>
      <w:r>
        <w:t>ČSOB rozdělí až jeden milion korun mezi projekty zaměřené na bezpečnost v online prostředí</w:t>
      </w:r>
    </w:p>
    <w:p w14:paraId="3F729E86" w14:textId="4CF60E0C" w:rsidR="00A478F7" w:rsidRPr="00CF0D33" w:rsidRDefault="00EB24FE" w:rsidP="005C08E1">
      <w:pPr>
        <w:pStyle w:val="TZperex"/>
        <w:jc w:val="both"/>
      </w:pPr>
      <w:r>
        <w:t xml:space="preserve">Již popáté </w:t>
      </w:r>
      <w:r w:rsidR="00F416C2">
        <w:t xml:space="preserve">ČSOB podpoří projekty zabývající se bezpečností v online prostředí. Mezi neziskové organizace banka znovu rozdělí až 1 milion korun. Uzávěrka pro podání žádostí </w:t>
      </w:r>
      <w:r>
        <w:t xml:space="preserve">o digiGrant @ ČSOB </w:t>
      </w:r>
      <w:r w:rsidR="00F416C2">
        <w:t>je 28. května, vítězné projekty budou vyhlášeny 27. srpna.</w:t>
      </w:r>
    </w:p>
    <w:p w14:paraId="04F9E4F6" w14:textId="1685B9CE" w:rsidR="0057146A" w:rsidRDefault="00F416C2" w:rsidP="005C08E1">
      <w:pPr>
        <w:jc w:val="both"/>
      </w:pPr>
      <w:r>
        <w:t>ČSOB se v rámci své společenské odpovědnosti věnuje bezpečnosti na internetu a prostřednictvím svého grantového programu podporuje aktivity neziskových organizací zaměřené na bezpečn</w:t>
      </w:r>
      <w:r w:rsidR="00EB24FE">
        <w:t xml:space="preserve">é chování </w:t>
      </w:r>
      <w:r>
        <w:t>v online prostředí.</w:t>
      </w:r>
      <w:r w:rsidRPr="00F416C2">
        <w:t xml:space="preserve"> Projekty se zároveň snaží eliminovat současné problémy, mezi něž patří například ochrana soukromí, kyberšikana, phishing či kyberstalking.</w:t>
      </w:r>
    </w:p>
    <w:p w14:paraId="21852026" w14:textId="4B97E797" w:rsidR="00F416C2" w:rsidRDefault="00A31FC9" w:rsidP="00F416C2">
      <w:pPr>
        <w:jc w:val="both"/>
      </w:pPr>
      <w:r>
        <w:rPr>
          <w:i/>
        </w:rPr>
        <w:t>„V dnešní digitální době je téměř nemožné vyhnout se nástrahám internetu. Proto je nezbytné, aby je lidé dokázali rozpoznat a rizikům</w:t>
      </w:r>
      <w:r w:rsidR="00081704">
        <w:rPr>
          <w:i/>
        </w:rPr>
        <w:t xml:space="preserve"> předcházeli. </w:t>
      </w:r>
      <w:r>
        <w:rPr>
          <w:i/>
        </w:rPr>
        <w:t>Jednou z nejzranitelnějších skupin uživatelů internetu jsou děti</w:t>
      </w:r>
      <w:r w:rsidR="00825526">
        <w:rPr>
          <w:i/>
        </w:rPr>
        <w:t xml:space="preserve"> a mladí lidé od 6 do 25 let</w:t>
      </w:r>
      <w:r>
        <w:rPr>
          <w:i/>
        </w:rPr>
        <w:t xml:space="preserve">, na které dlouhodobě cílíme naše projekty. Kromě mladých lidí se letos již podruhé zaměříme i na výuku seniorů, </w:t>
      </w:r>
      <w:r w:rsidR="00083FA3">
        <w:rPr>
          <w:i/>
        </w:rPr>
        <w:t xml:space="preserve">kteří jsou druhou </w:t>
      </w:r>
      <w:r w:rsidR="00825526">
        <w:rPr>
          <w:i/>
        </w:rPr>
        <w:t>ohroženou</w:t>
      </w:r>
      <w:r w:rsidR="00083FA3">
        <w:rPr>
          <w:i/>
        </w:rPr>
        <w:t xml:space="preserve"> skupinou</w:t>
      </w:r>
      <w:r w:rsidR="00F416C2" w:rsidRPr="00F416C2">
        <w:rPr>
          <w:i/>
        </w:rPr>
        <w:t>,"</w:t>
      </w:r>
      <w:r w:rsidR="00F416C2" w:rsidRPr="00F416C2">
        <w:t xml:space="preserve"> vysvětluje Petr Hutla, vrchní ředitel a člen představenstva ČSOB. </w:t>
      </w:r>
    </w:p>
    <w:p w14:paraId="08087BE7" w14:textId="1C79E365" w:rsidR="00370FEA" w:rsidRDefault="00F416C2" w:rsidP="00370FEA">
      <w:pPr>
        <w:spacing w:before="240"/>
        <w:jc w:val="both"/>
      </w:pPr>
      <w:r w:rsidRPr="00F416C2">
        <w:t xml:space="preserve">Výběr nejlepších projektů proběhne tradičně ve dvou kolech. Uzávěrka přihlášek </w:t>
      </w:r>
      <w:r w:rsidR="00B35758">
        <w:t>pro registraci a podání projektového</w:t>
      </w:r>
      <w:r w:rsidRPr="00F416C2">
        <w:t xml:space="preserve"> záměr</w:t>
      </w:r>
      <w:r w:rsidR="00B35758">
        <w:t>u je 28. května</w:t>
      </w:r>
      <w:r w:rsidR="00254018">
        <w:t xml:space="preserve">. V případě postupu do druhého kola musí neziskové organizace předložit do </w:t>
      </w:r>
      <w:r w:rsidR="006163F9">
        <w:t xml:space="preserve">16. července </w:t>
      </w:r>
      <w:r w:rsidR="00254018">
        <w:t xml:space="preserve">kompletní žádost o grant. </w:t>
      </w:r>
      <w:r w:rsidR="006163F9">
        <w:t>V</w:t>
      </w:r>
      <w:r w:rsidR="00370FEA">
        <w:t>ítěz</w:t>
      </w:r>
      <w:r w:rsidR="007D7F90">
        <w:t xml:space="preserve">ové </w:t>
      </w:r>
      <w:r w:rsidR="006163F9">
        <w:t xml:space="preserve">pak </w:t>
      </w:r>
      <w:r w:rsidR="001B0479">
        <w:t>budou vyhlášen</w:t>
      </w:r>
      <w:r w:rsidR="007D7F90">
        <w:t>i</w:t>
      </w:r>
      <w:r w:rsidR="001B0479">
        <w:t xml:space="preserve"> 27. srpna</w:t>
      </w:r>
      <w:r w:rsidRPr="00F416C2">
        <w:t xml:space="preserve">. </w:t>
      </w:r>
      <w:r w:rsidR="006163F9">
        <w:t xml:space="preserve">Úspěšné </w:t>
      </w:r>
      <w:r w:rsidRPr="00F416C2">
        <w:t xml:space="preserve">projekty obdrží finanční podporu do výše </w:t>
      </w:r>
      <w:r w:rsidR="00254018">
        <w:t>2</w:t>
      </w:r>
      <w:r w:rsidRPr="00F416C2">
        <w:t>00 tisíc korun, celkem pak banka mezi organizace rozdělí až 1 milion korun.</w:t>
      </w:r>
      <w:r w:rsidR="00370FEA">
        <w:t xml:space="preserve"> </w:t>
      </w:r>
      <w:r w:rsidR="006163F9">
        <w:t>Realizace podpořených projektů bude probíhat od 1. září 2019 do 31. srpna 2020.</w:t>
      </w:r>
    </w:p>
    <w:p w14:paraId="3E095071" w14:textId="5BA5EA89" w:rsidR="00730457" w:rsidRDefault="00F416C2" w:rsidP="00A31FC9">
      <w:pPr>
        <w:jc w:val="both"/>
      </w:pPr>
      <w:r w:rsidRPr="00F416C2">
        <w:t xml:space="preserve">V loňském roce ČSOB podpořila celkem </w:t>
      </w:r>
      <w:r w:rsidR="00370FEA">
        <w:t xml:space="preserve">7 </w:t>
      </w:r>
      <w:r w:rsidRPr="00F416C2">
        <w:t>projektů.</w:t>
      </w:r>
      <w:r w:rsidR="0089375B">
        <w:t xml:space="preserve"> Nejvyšší </w:t>
      </w:r>
      <w:r w:rsidR="00A31FC9">
        <w:t>přiděl</w:t>
      </w:r>
      <w:r w:rsidR="0089375B">
        <w:t>e</w:t>
      </w:r>
      <w:r w:rsidR="007D7F90">
        <w:t>né</w:t>
      </w:r>
      <w:r w:rsidR="00A31FC9">
        <w:t xml:space="preserve"> částk</w:t>
      </w:r>
      <w:r w:rsidR="007D7F90">
        <w:t>y</w:t>
      </w:r>
      <w:r w:rsidR="0089375B">
        <w:t xml:space="preserve"> </w:t>
      </w:r>
      <w:r w:rsidRPr="00F416C2">
        <w:t xml:space="preserve">získaly </w:t>
      </w:r>
      <w:r w:rsidR="0089375B">
        <w:t xml:space="preserve">Portus Prachatice s interaktivními programy </w:t>
      </w:r>
      <w:r w:rsidR="007D7F90">
        <w:t xml:space="preserve">pro základní a střední školy v Jihočeském kraji a </w:t>
      </w:r>
      <w:r w:rsidR="0089375B">
        <w:t>Společnost pro vzdělávání a mládež ČSVTS s představeními o bezpečnosti v kyberprostoru určenými pro sluchově postižené</w:t>
      </w:r>
      <w:r w:rsidR="007D7F90">
        <w:t xml:space="preserve"> žáky.  </w:t>
      </w:r>
    </w:p>
    <w:p w14:paraId="0B156021" w14:textId="77777777" w:rsidR="006163F9" w:rsidRDefault="006163F9" w:rsidP="00A31FC9">
      <w:pPr>
        <w:jc w:val="both"/>
      </w:pPr>
    </w:p>
    <w:p w14:paraId="4E157B93" w14:textId="77777777" w:rsidR="006163F9" w:rsidRDefault="006163F9" w:rsidP="00A31FC9">
      <w:pPr>
        <w:jc w:val="both"/>
      </w:pPr>
    </w:p>
    <w:p w14:paraId="751870EB" w14:textId="77777777" w:rsidR="00B813DD" w:rsidRDefault="00B813DD" w:rsidP="00A31FC9">
      <w:pPr>
        <w:jc w:val="both"/>
      </w:pPr>
    </w:p>
    <w:p w14:paraId="2B526AF3" w14:textId="77777777" w:rsidR="00B813DD" w:rsidRPr="003C4A05" w:rsidRDefault="00B813DD" w:rsidP="00B813DD">
      <w:pPr>
        <w:rPr>
          <w:b/>
        </w:rPr>
      </w:pPr>
      <w:r w:rsidRPr="003C4A05">
        <w:rPr>
          <w:b/>
        </w:rPr>
        <w:lastRenderedPageBreak/>
        <w:t>ČSOB Nadační program vzdělání</w:t>
      </w:r>
    </w:p>
    <w:p w14:paraId="743A6812" w14:textId="1BB4C8B1" w:rsidR="00EB24FE" w:rsidRPr="003C4A05" w:rsidRDefault="00B813DD" w:rsidP="00EB24FE">
      <w:pPr>
        <w:jc w:val="both"/>
      </w:pPr>
      <w:r w:rsidRPr="003C4A05">
        <w:t>ČSOB dlouhodobě podporuje vzdělávání</w:t>
      </w:r>
      <w:r w:rsidR="00EB24FE" w:rsidRPr="003C4A05">
        <w:t xml:space="preserve">, zejména </w:t>
      </w:r>
      <w:r w:rsidRPr="003C4A05">
        <w:t xml:space="preserve">zvyšování finanční gramotnosti </w:t>
      </w:r>
      <w:r w:rsidR="00EB24FE" w:rsidRPr="003C4A05">
        <w:t>a povědomí o bezpečném chování v online prostředí</w:t>
      </w:r>
      <w:r w:rsidRPr="003C4A05">
        <w:t xml:space="preserve">. </w:t>
      </w:r>
      <w:r w:rsidR="00EB24FE" w:rsidRPr="003C4A05">
        <w:t>V roce 2010 otevřela ČSOB Nadační program vzdělání a v rámci něho doposud rozdělila více než 14 milionů korun mezi 138 projektů. Jejich přehled najdete</w:t>
      </w:r>
      <w:r w:rsidR="00E51112">
        <w:t xml:space="preserve"> zde: </w:t>
      </w:r>
      <w:hyperlink r:id="rId11" w:history="1">
        <w:r w:rsidR="00E51112" w:rsidRPr="00251588">
          <w:rPr>
            <w:rStyle w:val="Hypertextovodkaz"/>
          </w:rPr>
          <w:t>https://www.csob.cz/portal/csob/spolecenska-odpovednost/filantropie/granty/csob-nadacni-program-vzdelani</w:t>
        </w:r>
      </w:hyperlink>
      <w:r w:rsidR="00E51112">
        <w:t xml:space="preserve">. </w:t>
      </w:r>
      <w:bookmarkStart w:id="0" w:name="_GoBack"/>
      <w:r w:rsidR="00E51112">
        <w:t>Od let</w:t>
      </w:r>
      <w:r w:rsidR="00EB24FE" w:rsidRPr="003C4A05">
        <w:t xml:space="preserve">ošního roku se grantový program </w:t>
      </w:r>
      <w:r w:rsidR="00540DB3" w:rsidRPr="003C4A05">
        <w:t xml:space="preserve">pod názvem „digiGrant @ ČSOB“ </w:t>
      </w:r>
      <w:r w:rsidR="00EB24FE" w:rsidRPr="003C4A05">
        <w:t xml:space="preserve">soustředí </w:t>
      </w:r>
      <w:r w:rsidR="00540DB3" w:rsidRPr="003C4A05">
        <w:t xml:space="preserve">zcela </w:t>
      </w:r>
      <w:r w:rsidR="00EB24FE" w:rsidRPr="003C4A05">
        <w:t>na kyberbezpečnost.</w:t>
      </w:r>
      <w:bookmarkEnd w:id="0"/>
      <w:r w:rsidR="00EB24FE" w:rsidRPr="003C4A05">
        <w:t xml:space="preserve"> </w:t>
      </w:r>
      <w:r w:rsidR="00540DB3" w:rsidRPr="003C4A05">
        <w:t>Stejně jako v minulých letech je určen pro české nevládní neziskové organizace registrované jako občanská sdružení, nadace a nadační fondy, obecně prospěšné společnosti, účelová zařízení církví, spolky, ústavy nebo sociální družstva.</w:t>
      </w:r>
    </w:p>
    <w:p w14:paraId="13DDAEF7" w14:textId="322565F5" w:rsidR="00B813DD" w:rsidRPr="00E3077D" w:rsidRDefault="00B813DD" w:rsidP="005C08E1">
      <w:pPr>
        <w:jc w:val="both"/>
        <w:rPr>
          <w:rFonts w:ascii="Arial" w:hAnsi="Arial" w:cs="Arial"/>
        </w:rPr>
      </w:pPr>
    </w:p>
    <w:p w14:paraId="45B0D118" w14:textId="77777777" w:rsidR="00B813DD" w:rsidRPr="00CF0D33" w:rsidRDefault="00B813DD" w:rsidP="00A31FC9">
      <w:pPr>
        <w:jc w:val="both"/>
      </w:pPr>
    </w:p>
    <w:p w14:paraId="646D8BE1" w14:textId="6679370A" w:rsidR="001B5F22" w:rsidRDefault="001B5F22" w:rsidP="00CF0D33">
      <w:r w:rsidRPr="00E9190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A1EBD8" wp14:editId="1E57D52D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4716000" cy="2181600"/>
                <wp:effectExtent l="0" t="0" r="8890" b="0"/>
                <wp:wrapTopAndBottom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00" cy="218160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2FBD57C" w14:textId="77777777" w:rsidR="001B5F22" w:rsidRPr="00CF0D33" w:rsidRDefault="001B5F22" w:rsidP="00730457">
                            <w:pPr>
                              <w:pStyle w:val="TZmezinadpis"/>
                              <w:spacing w:after="0"/>
                            </w:pPr>
                            <w:r w:rsidRPr="00CF0D33">
                              <w:t>Skupina ČSOB</w:t>
                            </w:r>
                          </w:p>
                          <w:p w14:paraId="5A1500BF" w14:textId="7779EBC4" w:rsidR="001B5F22" w:rsidRPr="00CF0D33" w:rsidRDefault="00F74F12" w:rsidP="00730457">
                            <w:pPr>
                              <w:pStyle w:val="TZmensi-texty"/>
                            </w:pPr>
                            <w:r w:rsidRPr="00F74F12">
                              <w:t>je vedoucím hráčem na bankovním trhu v České republice. Naše motto „Digitálně a s lidmi“ nejlépe vyjadřuje probíhající investice do inovací a digitalizace, díky nimž neustále zjednodušujeme a zkvalitňujeme obsluhu našich klientů na pobočkách i v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spořitelna, přes pojištění od</w:t>
                            </w:r>
                            <w:r>
                              <w:t> Č</w:t>
                            </w:r>
                            <w:r w:rsidRPr="00F74F12">
                              <w:t>SOB Pojišťovny až po úvěry na bydlení od Hypoteční banky či Českomoravské stavební spořitelny,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      </w:r>
                            <w:r>
                              <w:t> </w:t>
                            </w:r>
                            <w:r w:rsidRPr="00F74F12">
                              <w:t>v</w:t>
                            </w:r>
                            <w:r>
                              <w:t> </w:t>
                            </w:r>
                            <w:r w:rsidRPr="00F74F12">
                              <w:t>regionu střední a východní Evropy.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DA1EBD8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0;margin-top:-.15pt;width:371.35pt;height:17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Fo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nYAAAAAUmdodGxvbmcA&#10;AAZ9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KOEJJTQQMAAAAAAOZAAAAAQAAAKAAAAA9AAAB4AAAcmAAAAN9ABgAAf/Y/+0ADEFk&#10;b2JlX0NNAAL/7gAOQWRvYmUAZIAAAAAB/9sAhAAMCAgICQgMCQkMEQsKCxEVDwwMDxUYExMVExMY&#10;EQwMDAwMDBEMDAwMDAwMDAwMDAwMDAwMDAwMDAwMDAwMDAwMAQ0LCw0ODRAODhAUDg4OFBQODg4O&#10;FBEMDAwMDBERDAwMDAwMEQwMDAwMDAwMDAwMDAwMDAwMDAwMDAwMDAwMDAz/wAARCAA9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" stroked="f" strokeweight=".5pt">
                <v:fill r:id="rId15" o:title="" recolor="t" rotate="t" type="frame"/>
                <v:textbox style="mso-fit-shape-to-text:t" inset="5mm,3mm,4mm,4mm">
                  <w:txbxContent>
                    <w:p w14:paraId="12FBD57C" w14:textId="77777777" w:rsidR="001B5F22" w:rsidRPr="00CF0D33" w:rsidRDefault="001B5F22" w:rsidP="00730457">
                      <w:pPr>
                        <w:pStyle w:val="TZmezinadpis"/>
                        <w:spacing w:after="0"/>
                      </w:pPr>
                      <w:r w:rsidRPr="00CF0D33">
                        <w:t>Skupina ČSOB</w:t>
                      </w:r>
                    </w:p>
                    <w:p w14:paraId="5A1500BF" w14:textId="7779EBC4" w:rsidR="001B5F22" w:rsidRPr="00CF0D33" w:rsidRDefault="00F74F12" w:rsidP="00730457">
                      <w:pPr>
                        <w:pStyle w:val="TZmensi-texty"/>
                      </w:pPr>
                      <w:r w:rsidRPr="00F74F12">
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na pobočkách i v online prostředí. Naše služby jsou k dispozici 24 hodin denně 7 dnů v týdnu. Stavíme na unikátním </w:t>
                      </w:r>
                      <w:proofErr w:type="spellStart"/>
                      <w:r w:rsidRPr="00F74F12">
                        <w:t>bankopojišťovacím</w:t>
                      </w:r>
                      <w:proofErr w:type="spellEnd"/>
                      <w:r w:rsidRPr="00F74F12">
                        <w:t xml:space="preserve"> modelu, který nabízí pod jednou střechou vše pro řešení finančních potřeb – od bankovních služeb pod značkou ČSOB či Poštovní spořitelna, přes pojištění od</w:t>
                      </w:r>
                      <w:r>
                        <w:t> Č</w:t>
                      </w:r>
                      <w:r w:rsidRPr="00F74F12">
                        <w:t xml:space="preserve">SOB Pojišťovny až po úvěry na bydlení od Hypoteční banky či Českomoravské stavební spořitelny, ČSOB Penzijní společnost, ČSOB Leasing, ČSOB </w:t>
                      </w:r>
                      <w:proofErr w:type="spellStart"/>
                      <w:r w:rsidRPr="00F74F12">
                        <w:t>Asset</w:t>
                      </w:r>
                      <w:proofErr w:type="spellEnd"/>
                      <w:r w:rsidRPr="00F74F12">
                        <w:t xml:space="preserve"> Management, ČSOB </w:t>
                      </w:r>
                      <w:proofErr w:type="spellStart"/>
                      <w:r w:rsidRPr="00F74F12">
                        <w:t>Factoring</w:t>
                      </w:r>
                      <w:proofErr w:type="spellEnd"/>
                      <w:r w:rsidRPr="00F74F12">
                        <w:t xml:space="preserve"> a </w:t>
                      </w:r>
                      <w:proofErr w:type="spellStart"/>
                      <w:r w:rsidRPr="00F74F12">
                        <w:t>Patria</w:t>
                      </w:r>
                      <w:proofErr w:type="spellEnd"/>
                      <w:r w:rsidRPr="00F74F12">
                        <w:t xml:space="preserve"> Finance. Své služby poskytujeme všem typům zákazníků – fyzickým osobám, malým a středním podnikům i korporátní a institucionální klientele. Skupina ČSOB je součástí mezinárodní </w:t>
                      </w:r>
                      <w:proofErr w:type="spellStart"/>
                      <w:r w:rsidRPr="00F74F12">
                        <w:t>bankopojišťovací</w:t>
                      </w:r>
                      <w:proofErr w:type="spellEnd"/>
                      <w:r w:rsidRPr="00F74F12">
                        <w:t xml:space="preserve"> skupiny KBC, která působí především v Belgii a</w:t>
                      </w:r>
                      <w:r>
                        <w:t> </w:t>
                      </w:r>
                      <w:r w:rsidRPr="00F74F12">
                        <w:t>v</w:t>
                      </w:r>
                      <w:r>
                        <w:t> </w:t>
                      </w:r>
                      <w:r w:rsidRPr="00F74F12">
                        <w:t>regionu střední a východní Evropy.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A622A41" w14:textId="1135F7D0" w:rsidR="001B5F22" w:rsidRDefault="001B5F22" w:rsidP="00CF0D33"/>
    <w:sectPr w:rsidR="001B5F22" w:rsidSect="00237962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851" w:right="851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B25A67" w14:textId="77777777" w:rsidR="00F7267C" w:rsidRDefault="00F7267C" w:rsidP="00CF0D33">
      <w:r>
        <w:separator/>
      </w:r>
    </w:p>
  </w:endnote>
  <w:endnote w:type="continuationSeparator" w:id="0">
    <w:p w14:paraId="0DADE4A7" w14:textId="77777777" w:rsidR="00F7267C" w:rsidRDefault="00F7267C" w:rsidP="00C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EE"/>
    <w:family w:val="swiss"/>
    <w:pitch w:val="variable"/>
    <w:sig w:usb0="E00002EF" w:usb1="4000205B" w:usb2="00000028" w:usb3="00000000" w:csb0="0000019F" w:csb1="00000000"/>
    <w:embedRegular r:id="rId1" w:fontKey="{7EA4BD8B-ABDD-4F79-B3BD-4D1D5BAFBE09}"/>
    <w:embedBold r:id="rId2" w:fontKey="{FE382E32-D0C0-40C0-9303-9959B537AB38}"/>
    <w:embedItalic r:id="rId3" w:fontKey="{20C6DC42-CE46-44C8-9AFD-4F5EB1AAFEE0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4B9E984-64BB-435F-A310-3476704BD8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9AB9B" w14:textId="63838FFF" w:rsidR="006A6E8F" w:rsidRPr="00441F21" w:rsidRDefault="000802BD" w:rsidP="00CF0D33">
    <w:pPr>
      <w:pStyle w:val="Zpat"/>
    </w:pPr>
    <w:r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682816" behindDoc="0" locked="1" layoutInCell="1" allowOverlap="1" wp14:anchorId="09C0A779" wp14:editId="470AA69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1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1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3A54701C" id="Skupina 52" o:spid="_x0000_s1026" style="position:absolute;margin-left:113.4pt;margin-top:792.6pt;width:18.4pt;height:18.1pt;z-index:251682816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77696" behindDoc="0" locked="1" layoutInCell="1" allowOverlap="1" wp14:anchorId="36F80AEE" wp14:editId="2C2C46B4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6E8B3BA" id="Freeform 6" o:spid="_x0000_s1026" href="https://www.facebook.com/csob" style="position:absolute;margin-left:36.85pt;margin-top:792.65pt;width:18.45pt;height:18.1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78720" behindDoc="0" locked="1" layoutInCell="1" allowOverlap="1" wp14:anchorId="73545DC4" wp14:editId="3831EA6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6D06AD2" id="Freeform 5" o:spid="_x0000_s1026" href="https://www.linkedin.com/company/csob" style="position:absolute;margin-left:62.35pt;margin-top:792.65pt;width:18.45pt;height:18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BIBPeebgYAAHgcAAAOAAAAAAAAAAAAAAAAAC4CAABkcnMv&#10;ZTJvRG9jLnhtbFBLAQItABQABgAIAAAAIQCEG6ij4AAAAA0BAAAPAAAAAAAAAAAAAAAAAMg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79744" behindDoc="0" locked="1" layoutInCell="1" allowOverlap="1" wp14:anchorId="49FF641B" wp14:editId="46D5796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DF60690" id="Freeform 7" o:spid="_x0000_s1026" href="https://twitter.com/CSOB_CZ" style="position:absolute;margin-left:87.9pt;margin-top:792.65pt;width:18.45pt;height:18.1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hyperlink r:id="rId5" w:history="1">
      <w:r w:rsidR="0041265C" w:rsidRPr="00D24BC8">
        <w:rPr>
          <w:rStyle w:val="Hypertextovodkaz"/>
        </w:rPr>
        <w:t>www.csob.cz/portal/csob/servis-pro-media</w:t>
      </w:r>
    </w:hyperlink>
    <w:r w:rsidR="00441F21">
      <w:t xml:space="preserve">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51112">
      <w:t>2</w:t>
    </w:r>
    <w:r w:rsidR="006A6E8F" w:rsidRPr="00441F21">
      <w:fldChar w:fldCharType="end"/>
    </w:r>
    <w:r w:rsidR="006A6E8F" w:rsidRPr="00441F21">
      <w:t>/</w:t>
    </w:r>
    <w:r w:rsidR="00F7267C">
      <w:fldChar w:fldCharType="begin"/>
    </w:r>
    <w:r w:rsidR="00F7267C">
      <w:instrText xml:space="preserve"> NUMPAGES   \* MERGEFORMAT </w:instrText>
    </w:r>
    <w:r w:rsidR="00F7267C">
      <w:fldChar w:fldCharType="separate"/>
    </w:r>
    <w:r w:rsidR="00E51112">
      <w:t>2</w:t>
    </w:r>
    <w:r w:rsidR="00F7267C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17553" w14:textId="648B6EE6" w:rsidR="001E3BF7" w:rsidRPr="00CF0D33" w:rsidRDefault="00F74F12" w:rsidP="00CF0D33">
    <w:pPr>
      <w:pStyle w:val="Zpat"/>
    </w:pPr>
    <w:r>
      <w:rPr>
        <w:lang w:eastAsia="cs-CZ"/>
      </w:rPr>
      <mc:AlternateContent>
        <mc:Choice Requires="wps">
          <w:drawing>
            <wp:anchor distT="0" distB="0" distL="114300" distR="114300" simplePos="0" relativeHeight="251641855" behindDoc="0" locked="1" layoutInCell="1" allowOverlap="1" wp14:anchorId="78EFEFF1" wp14:editId="161B4B2E">
              <wp:simplePos x="0" y="0"/>
              <wp:positionH relativeFrom="page">
                <wp:posOffset>467995</wp:posOffset>
              </wp:positionH>
              <wp:positionV relativeFrom="page">
                <wp:posOffset>8028940</wp:posOffset>
              </wp:positionV>
              <wp:extent cx="838800" cy="838800"/>
              <wp:effectExtent l="0" t="0" r="0" b="0"/>
              <wp:wrapNone/>
              <wp:docPr id="9" name="Ovál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83880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 l="-23863" r="-9090" b="-32953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oval w14:anchorId="17EEA90C" id="Ovál 9" o:spid="_x0000_s1026" style="position:absolute;margin-left:36.85pt;margin-top:632.2pt;width:66.05pt;height:66.05pt;z-index:2516418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" stroked="f" strokeweight="1pt">
              <v:fill r:id="rId2" o:title="" recolor="t" rotate="t" type="frame"/>
              <v:stroke joinstyle="miter"/>
              <w10:wrap anchorx="page" anchory="page"/>
              <w10:anchorlock/>
            </v:oval>
          </w:pict>
        </mc:Fallback>
      </mc:AlternateContent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669504" behindDoc="0" locked="1" layoutInCell="1" allowOverlap="1" wp14:anchorId="2485E21F" wp14:editId="6B6E2962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3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3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1ADB85CF" id="Skupina 53" o:spid="_x0000_s1026" style="position:absolute;margin-left:113.4pt;margin-top:792.6pt;width:18.4pt;height:18.4pt;z-index:251669504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432E1D77" wp14:editId="28E54979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4" name="Freeform 6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488F0612" id="Freeform 6" o:spid="_x0000_s1026" href="https://www.facebook.com/csob" style="position:absolute;margin-left:36.85pt;margin-top:792.65pt;width:18.45pt;height: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2BD0D01E" wp14:editId="57A75BDF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Freeform 5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883E039" id="Freeform 5" o:spid="_x0000_s1026" href="https://www.linkedin.com/company/csob" style="position:absolute;margin-left:62.35pt;margin-top:792.65pt;width:18.45pt;height:18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AyNc0CbQYAAHccAAAOAAAAAAAAAAAAAAAAAC4CAABkcnMv&#10;ZTJvRG9jLnhtbFBLAQItABQABgAIAAAAIQCsW2nl4QAAAA0BAAAPAAAAAAAAAAAAAAAAAMc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4F6D4D45" wp14:editId="49D566B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Freeform 7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536B332" id="Freeform 7" o:spid="_x0000_s1026" href="https://twitter.com/CSOB_CZ" style="position:absolute;margin-left:87.9pt;margin-top:792.65pt;width:18.45pt;height: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441F21" w:rsidRPr="00441F21">
      <w:t xml:space="preserve">V Praze dne </w:t>
    </w:r>
    <w:r w:rsidR="00083FA3">
      <w:t>7</w:t>
    </w:r>
    <w:r w:rsidR="00441F21" w:rsidRPr="00441F21">
      <w:t xml:space="preserve">. </w:t>
    </w:r>
    <w:r w:rsidR="00083FA3">
      <w:t>května</w:t>
    </w:r>
    <w:r w:rsidR="00441F21" w:rsidRPr="00441F21">
      <w:t xml:space="preserve"> 2019</w:t>
    </w:r>
    <w:r w:rsidR="00CA1EEA" w:rsidRPr="00CA1EEA">
      <w:rPr>
        <w:lang w:eastAsia="cs-CZ"/>
      </w:rPr>
      <w:t xml:space="preserve"> 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8188125" wp14:editId="49438E56">
              <wp:simplePos x="0" y="0"/>
              <wp:positionH relativeFrom="page">
                <wp:posOffset>466090</wp:posOffset>
              </wp:positionH>
              <wp:positionV relativeFrom="page">
                <wp:posOffset>8924925</wp:posOffset>
              </wp:positionV>
              <wp:extent cx="1285875" cy="611505"/>
              <wp:effectExtent l="0" t="0" r="9525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875" cy="611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E866D" w14:textId="49214986" w:rsidR="00CA1EEA" w:rsidRPr="00CF0D33" w:rsidRDefault="00EE4E19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Michaela Průchová</w:t>
                          </w:r>
                        </w:p>
                        <w:p w14:paraId="1C501A4F" w14:textId="6C9A4A5F" w:rsidR="00CA1EEA" w:rsidRPr="0071130C" w:rsidRDefault="00EE4E19" w:rsidP="00CA1EEA">
                          <w:pPr>
                            <w:pStyle w:val="TZmensi-texty"/>
                          </w:pPr>
                          <w:r w:rsidRPr="00EE4E19">
                            <w:t xml:space="preserve">Externí komunikace ČSOB </w:t>
                          </w:r>
                          <w:hyperlink r:id="rId7" w:history="1">
                            <w:r w:rsidRPr="00F435C6">
                              <w:rPr>
                                <w:rStyle w:val="Hypertextovodkaz"/>
                              </w:rPr>
                              <w:t>mpruchova@csob.cz</w:t>
                            </w:r>
                          </w:hyperlink>
                          <w:r w:rsidR="00CA1EEA" w:rsidRPr="0071130C">
                            <w:t xml:space="preserve"> </w:t>
                          </w:r>
                        </w:p>
                        <w:p w14:paraId="480E0E28" w14:textId="44CBDAB4" w:rsidR="00CA1EEA" w:rsidRPr="0071130C" w:rsidRDefault="00CA1EEA" w:rsidP="00CA1EEA">
                          <w:pPr>
                            <w:pStyle w:val="TZmensi-texty"/>
                          </w:pPr>
                          <w:r w:rsidRPr="0071130C">
                            <w:t xml:space="preserve">+420 </w:t>
                          </w:r>
                          <w:r w:rsidR="00EE4E19" w:rsidRPr="00EE4E19">
                            <w:t>731 423 281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28" type="#_x0000_t202" style="position:absolute;margin-left:36.7pt;margin-top:702.75pt;width:101.25pt;height:48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" filled="f" stroked="f" strokeweight=".5pt">
              <v:textbox style="mso-fit-shape-to-text:t" inset="0,0,0,0">
                <w:txbxContent>
                  <w:p w14:paraId="378E866D" w14:textId="49214986" w:rsidR="00CA1EEA" w:rsidRPr="00CF0D33" w:rsidRDefault="00EE4E19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>
                      <w:rPr>
                        <w:b/>
                      </w:rPr>
                      <w:t>Michaela Průchová</w:t>
                    </w:r>
                  </w:p>
                  <w:p w14:paraId="1C501A4F" w14:textId="6C9A4A5F" w:rsidR="00CA1EEA" w:rsidRPr="0071130C" w:rsidRDefault="00EE4E19" w:rsidP="00CA1EEA">
                    <w:pPr>
                      <w:pStyle w:val="TZmensi-texty"/>
                    </w:pPr>
                    <w:r w:rsidRPr="00EE4E19">
                      <w:t xml:space="preserve">Externí komunikace ČSOB </w:t>
                    </w:r>
                    <w:hyperlink r:id="rId8" w:history="1">
                      <w:r w:rsidRPr="00F435C6">
                        <w:rPr>
                          <w:rStyle w:val="Hypertextovodkaz"/>
                        </w:rPr>
                        <w:t>mpruchova@csob.cz</w:t>
                      </w:r>
                    </w:hyperlink>
                    <w:r w:rsidR="00CA1EEA" w:rsidRPr="0071130C">
                      <w:t xml:space="preserve"> </w:t>
                    </w:r>
                  </w:p>
                  <w:p w14:paraId="480E0E28" w14:textId="44CBDAB4" w:rsidR="00CA1EEA" w:rsidRPr="0071130C" w:rsidRDefault="00CA1EEA" w:rsidP="00CA1EEA">
                    <w:pPr>
                      <w:pStyle w:val="TZmensi-texty"/>
                    </w:pPr>
                    <w:r w:rsidRPr="0071130C">
                      <w:t xml:space="preserve">+420 </w:t>
                    </w:r>
                    <w:r w:rsidR="00EE4E19" w:rsidRPr="00EE4E19">
                      <w:t>731 423 281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51112">
      <w:t>1</w:t>
    </w:r>
    <w:r w:rsidR="006A6E8F" w:rsidRPr="00441F21">
      <w:fldChar w:fldCharType="end"/>
    </w:r>
    <w:r w:rsidR="006A6E8F" w:rsidRPr="00441F21">
      <w:t>/</w:t>
    </w:r>
    <w:r w:rsidR="00F7267C">
      <w:fldChar w:fldCharType="begin"/>
    </w:r>
    <w:r w:rsidR="00F7267C">
      <w:instrText xml:space="preserve"> NUMPAGES   \* MERGEFORMAT </w:instrText>
    </w:r>
    <w:r w:rsidR="00F7267C">
      <w:fldChar w:fldCharType="separate"/>
    </w:r>
    <w:r w:rsidR="00E51112">
      <w:t>2</w:t>
    </w:r>
    <w:r w:rsidR="00F7267C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4A56D4" w14:textId="77777777" w:rsidR="00F7267C" w:rsidRDefault="00F7267C" w:rsidP="00CF0D33">
      <w:r>
        <w:separator/>
      </w:r>
    </w:p>
  </w:footnote>
  <w:footnote w:type="continuationSeparator" w:id="0">
    <w:p w14:paraId="594B3F65" w14:textId="77777777" w:rsidR="00F7267C" w:rsidRDefault="00F7267C" w:rsidP="00CF0D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493576" w14:textId="5C83746A" w:rsidR="00CF0D33" w:rsidRDefault="00CF0D33">
    <w:pPr>
      <w:pStyle w:val="Zhlav"/>
    </w:pPr>
    <w:r>
      <w:rPr>
        <w:noProof/>
        <w:lang w:eastAsia="cs-CZ"/>
      </w:rPr>
      <w:drawing>
        <wp:anchor distT="0" distB="0" distL="114300" distR="114300" simplePos="0" relativeHeight="251646976" behindDoc="1" locked="1" layoutInCell="1" allowOverlap="1" wp14:anchorId="3A15DED9" wp14:editId="1111A96F">
          <wp:simplePos x="0" y="0"/>
          <wp:positionH relativeFrom="page">
            <wp:posOffset>0</wp:posOffset>
          </wp:positionH>
          <wp:positionV relativeFrom="page">
            <wp:posOffset>15240</wp:posOffset>
          </wp:positionV>
          <wp:extent cx="7548880" cy="10677525"/>
          <wp:effectExtent l="0" t="0" r="0" b="9525"/>
          <wp:wrapNone/>
          <wp:docPr id="169" name="Obrázek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CCB13" w14:textId="0C7AE30B" w:rsidR="001E3BF7" w:rsidRDefault="001045AD" w:rsidP="000802BD">
    <w:pPr>
      <w:pStyle w:val="Podtitul"/>
      <w:tabs>
        <w:tab w:val="left" w:pos="673"/>
      </w:tabs>
      <w:spacing w:after="1920"/>
    </w:pPr>
    <w:r w:rsidRPr="0071130C">
      <w:rPr>
        <w:noProof/>
        <w:lang w:eastAsia="cs-CZ"/>
      </w:rPr>
      <w:drawing>
        <wp:anchor distT="0" distB="0" distL="114300" distR="114300" simplePos="0" relativeHeight="251686912" behindDoc="1" locked="1" layoutInCell="1" allowOverlap="1" wp14:anchorId="6164D497" wp14:editId="3C6DF39C">
          <wp:simplePos x="0" y="0"/>
          <wp:positionH relativeFrom="page">
            <wp:posOffset>5036185</wp:posOffset>
          </wp:positionH>
          <wp:positionV relativeFrom="page">
            <wp:posOffset>414020</wp:posOffset>
          </wp:positionV>
          <wp:extent cx="719455" cy="561340"/>
          <wp:effectExtent l="0" t="0" r="4445" b="0"/>
          <wp:wrapNone/>
          <wp:docPr id="170" name="Obrázek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OB_TZ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3506AFF1" wp14:editId="4543DCED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90E8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506AFF1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margin-left:36.85pt;margin-top:160.95pt;width:109.95pt;height:18.7pt;z-index:251656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" filled="f" stroked="f" strokeweight=".5pt">
              <v:textbox style="mso-fit-shape-to-text:t" inset="0,0,0,0">
                <w:txbxContent>
                  <w:p w14:paraId="2A990E8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7146A" w:rsidRPr="0071130C">
      <w:rPr>
        <w:noProof/>
        <w:lang w:eastAsia="cs-CZ"/>
      </w:rPr>
      <w:drawing>
        <wp:anchor distT="0" distB="0" distL="114300" distR="114300" simplePos="0" relativeHeight="251684864" behindDoc="1" locked="1" layoutInCell="1" allowOverlap="1" wp14:anchorId="72784F1F" wp14:editId="132EE4F7">
          <wp:simplePos x="0" y="0"/>
          <wp:positionH relativeFrom="margin">
            <wp:align>right</wp:align>
          </wp:positionH>
          <wp:positionV relativeFrom="page">
            <wp:posOffset>495300</wp:posOffset>
          </wp:positionV>
          <wp:extent cx="986155" cy="453390"/>
          <wp:effectExtent l="0" t="0" r="4445" b="381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OB_TZ.w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15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359">
      <w:rPr>
        <w:noProof/>
        <w:lang w:eastAsia="cs-CZ"/>
      </w:rPr>
      <w:drawing>
        <wp:anchor distT="0" distB="0" distL="114300" distR="114300" simplePos="0" relativeHeight="251642880" behindDoc="1" locked="1" layoutInCell="1" allowOverlap="1" wp14:anchorId="4E03F93B" wp14:editId="765F19D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880" cy="10677525"/>
          <wp:effectExtent l="0" t="0" r="0" b="9525"/>
          <wp:wrapNone/>
          <wp:docPr id="171" name="Obrázek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123"/>
    <w:rsid w:val="00000C70"/>
    <w:rsid w:val="00030FCF"/>
    <w:rsid w:val="00032571"/>
    <w:rsid w:val="00041778"/>
    <w:rsid w:val="00062F30"/>
    <w:rsid w:val="000673F5"/>
    <w:rsid w:val="00074DE5"/>
    <w:rsid w:val="00075381"/>
    <w:rsid w:val="000802BD"/>
    <w:rsid w:val="00080ED1"/>
    <w:rsid w:val="00081704"/>
    <w:rsid w:val="00083FA3"/>
    <w:rsid w:val="0009703D"/>
    <w:rsid w:val="000A35D2"/>
    <w:rsid w:val="000D6126"/>
    <w:rsid w:val="000F202E"/>
    <w:rsid w:val="000F4C20"/>
    <w:rsid w:val="000F675D"/>
    <w:rsid w:val="001045AD"/>
    <w:rsid w:val="00105F7C"/>
    <w:rsid w:val="00112A6D"/>
    <w:rsid w:val="001170A6"/>
    <w:rsid w:val="001179E5"/>
    <w:rsid w:val="00123437"/>
    <w:rsid w:val="0015233D"/>
    <w:rsid w:val="001614C2"/>
    <w:rsid w:val="001631AD"/>
    <w:rsid w:val="001871BA"/>
    <w:rsid w:val="001A0F83"/>
    <w:rsid w:val="001B0479"/>
    <w:rsid w:val="001B2A7A"/>
    <w:rsid w:val="001B5F22"/>
    <w:rsid w:val="001B6953"/>
    <w:rsid w:val="001E3BF7"/>
    <w:rsid w:val="00205033"/>
    <w:rsid w:val="00206758"/>
    <w:rsid w:val="00222C2F"/>
    <w:rsid w:val="00237962"/>
    <w:rsid w:val="00242746"/>
    <w:rsid w:val="00242B81"/>
    <w:rsid w:val="00244C43"/>
    <w:rsid w:val="00245E47"/>
    <w:rsid w:val="00250BF8"/>
    <w:rsid w:val="002514E8"/>
    <w:rsid w:val="002534D6"/>
    <w:rsid w:val="00254018"/>
    <w:rsid w:val="002627D8"/>
    <w:rsid w:val="002636AE"/>
    <w:rsid w:val="0027256B"/>
    <w:rsid w:val="00276E08"/>
    <w:rsid w:val="00284095"/>
    <w:rsid w:val="00294DEE"/>
    <w:rsid w:val="00295E9D"/>
    <w:rsid w:val="00297D0D"/>
    <w:rsid w:val="002B451A"/>
    <w:rsid w:val="002B7D48"/>
    <w:rsid w:val="002C30AE"/>
    <w:rsid w:val="002D1302"/>
    <w:rsid w:val="002E687B"/>
    <w:rsid w:val="00300E30"/>
    <w:rsid w:val="00304775"/>
    <w:rsid w:val="00304E69"/>
    <w:rsid w:val="00305339"/>
    <w:rsid w:val="00312D86"/>
    <w:rsid w:val="00314FE8"/>
    <w:rsid w:val="003273A5"/>
    <w:rsid w:val="00327E62"/>
    <w:rsid w:val="003454AA"/>
    <w:rsid w:val="00346AAF"/>
    <w:rsid w:val="0035062B"/>
    <w:rsid w:val="003512B7"/>
    <w:rsid w:val="00355D99"/>
    <w:rsid w:val="00370FEA"/>
    <w:rsid w:val="003714B2"/>
    <w:rsid w:val="003723AC"/>
    <w:rsid w:val="0037388E"/>
    <w:rsid w:val="00374720"/>
    <w:rsid w:val="003812A3"/>
    <w:rsid w:val="003A1CA7"/>
    <w:rsid w:val="003A68D3"/>
    <w:rsid w:val="003B1E88"/>
    <w:rsid w:val="003B24E2"/>
    <w:rsid w:val="003C3F6C"/>
    <w:rsid w:val="003C4A05"/>
    <w:rsid w:val="003D58BE"/>
    <w:rsid w:val="003D64BB"/>
    <w:rsid w:val="003E15AD"/>
    <w:rsid w:val="003E3915"/>
    <w:rsid w:val="003E6167"/>
    <w:rsid w:val="003E7522"/>
    <w:rsid w:val="003F1AAB"/>
    <w:rsid w:val="003F631B"/>
    <w:rsid w:val="0041265C"/>
    <w:rsid w:val="00420B9A"/>
    <w:rsid w:val="00423BE7"/>
    <w:rsid w:val="004259F1"/>
    <w:rsid w:val="00437827"/>
    <w:rsid w:val="0044109A"/>
    <w:rsid w:val="00441F21"/>
    <w:rsid w:val="00453758"/>
    <w:rsid w:val="0046098E"/>
    <w:rsid w:val="004A3C70"/>
    <w:rsid w:val="004A671B"/>
    <w:rsid w:val="004B07C2"/>
    <w:rsid w:val="004C0721"/>
    <w:rsid w:val="004C720F"/>
    <w:rsid w:val="004E7E1D"/>
    <w:rsid w:val="004F096D"/>
    <w:rsid w:val="00500EC3"/>
    <w:rsid w:val="00503D39"/>
    <w:rsid w:val="00517093"/>
    <w:rsid w:val="00525099"/>
    <w:rsid w:val="0053125C"/>
    <w:rsid w:val="00540BD6"/>
    <w:rsid w:val="00540DB3"/>
    <w:rsid w:val="00543F69"/>
    <w:rsid w:val="005514A4"/>
    <w:rsid w:val="00552E7A"/>
    <w:rsid w:val="00561E65"/>
    <w:rsid w:val="0057146A"/>
    <w:rsid w:val="00581492"/>
    <w:rsid w:val="005874A0"/>
    <w:rsid w:val="005875A2"/>
    <w:rsid w:val="005C00DD"/>
    <w:rsid w:val="005C08E1"/>
    <w:rsid w:val="005D7F06"/>
    <w:rsid w:val="005E4874"/>
    <w:rsid w:val="005F1359"/>
    <w:rsid w:val="00603701"/>
    <w:rsid w:val="006061A9"/>
    <w:rsid w:val="006163F9"/>
    <w:rsid w:val="00616DDA"/>
    <w:rsid w:val="00625123"/>
    <w:rsid w:val="00636443"/>
    <w:rsid w:val="00650A41"/>
    <w:rsid w:val="0065713D"/>
    <w:rsid w:val="00697691"/>
    <w:rsid w:val="006A3924"/>
    <w:rsid w:val="006A693D"/>
    <w:rsid w:val="006A6E8F"/>
    <w:rsid w:val="006C5C23"/>
    <w:rsid w:val="006D11B5"/>
    <w:rsid w:val="006D1478"/>
    <w:rsid w:val="006F59A9"/>
    <w:rsid w:val="006F617A"/>
    <w:rsid w:val="00701083"/>
    <w:rsid w:val="0070390C"/>
    <w:rsid w:val="0071130C"/>
    <w:rsid w:val="00715438"/>
    <w:rsid w:val="007206D4"/>
    <w:rsid w:val="007263C9"/>
    <w:rsid w:val="00730457"/>
    <w:rsid w:val="00733C1C"/>
    <w:rsid w:val="007357EB"/>
    <w:rsid w:val="00750716"/>
    <w:rsid w:val="00754289"/>
    <w:rsid w:val="007571B4"/>
    <w:rsid w:val="00783C56"/>
    <w:rsid w:val="007C5D09"/>
    <w:rsid w:val="007D62F0"/>
    <w:rsid w:val="007D7F90"/>
    <w:rsid w:val="007F06E9"/>
    <w:rsid w:val="007F416B"/>
    <w:rsid w:val="00810BF7"/>
    <w:rsid w:val="00825526"/>
    <w:rsid w:val="00850645"/>
    <w:rsid w:val="0087598E"/>
    <w:rsid w:val="008872F2"/>
    <w:rsid w:val="0089375B"/>
    <w:rsid w:val="00896581"/>
    <w:rsid w:val="008A02F9"/>
    <w:rsid w:val="008A27EE"/>
    <w:rsid w:val="008A5934"/>
    <w:rsid w:val="008B56D2"/>
    <w:rsid w:val="008C0CA5"/>
    <w:rsid w:val="008C5FA6"/>
    <w:rsid w:val="008D41A0"/>
    <w:rsid w:val="00902013"/>
    <w:rsid w:val="0090258D"/>
    <w:rsid w:val="0090416D"/>
    <w:rsid w:val="00904310"/>
    <w:rsid w:val="00905B90"/>
    <w:rsid w:val="00913B3C"/>
    <w:rsid w:val="00917CD8"/>
    <w:rsid w:val="00931564"/>
    <w:rsid w:val="00967DC6"/>
    <w:rsid w:val="00973A49"/>
    <w:rsid w:val="00982E2E"/>
    <w:rsid w:val="009837E8"/>
    <w:rsid w:val="00994C3F"/>
    <w:rsid w:val="009A3A34"/>
    <w:rsid w:val="009E29B4"/>
    <w:rsid w:val="009F2AE1"/>
    <w:rsid w:val="00A073E5"/>
    <w:rsid w:val="00A10C2C"/>
    <w:rsid w:val="00A16EBB"/>
    <w:rsid w:val="00A2312C"/>
    <w:rsid w:val="00A31FC9"/>
    <w:rsid w:val="00A32A31"/>
    <w:rsid w:val="00A35F08"/>
    <w:rsid w:val="00A400A2"/>
    <w:rsid w:val="00A418F9"/>
    <w:rsid w:val="00A478F7"/>
    <w:rsid w:val="00A54C08"/>
    <w:rsid w:val="00A651CB"/>
    <w:rsid w:val="00A7150B"/>
    <w:rsid w:val="00A736A7"/>
    <w:rsid w:val="00A76923"/>
    <w:rsid w:val="00AA2034"/>
    <w:rsid w:val="00AB34C6"/>
    <w:rsid w:val="00B06EC4"/>
    <w:rsid w:val="00B13B38"/>
    <w:rsid w:val="00B25E97"/>
    <w:rsid w:val="00B34F29"/>
    <w:rsid w:val="00B35758"/>
    <w:rsid w:val="00B44452"/>
    <w:rsid w:val="00B53433"/>
    <w:rsid w:val="00B53AD4"/>
    <w:rsid w:val="00B547E3"/>
    <w:rsid w:val="00B55B82"/>
    <w:rsid w:val="00B77B82"/>
    <w:rsid w:val="00B8049B"/>
    <w:rsid w:val="00B813DD"/>
    <w:rsid w:val="00B82334"/>
    <w:rsid w:val="00B9238D"/>
    <w:rsid w:val="00B94025"/>
    <w:rsid w:val="00B95C09"/>
    <w:rsid w:val="00BA1A95"/>
    <w:rsid w:val="00BC4774"/>
    <w:rsid w:val="00BD6B17"/>
    <w:rsid w:val="00BE158E"/>
    <w:rsid w:val="00BF2F8F"/>
    <w:rsid w:val="00BF7CFF"/>
    <w:rsid w:val="00C02319"/>
    <w:rsid w:val="00C02834"/>
    <w:rsid w:val="00C13728"/>
    <w:rsid w:val="00C17DA0"/>
    <w:rsid w:val="00C527B4"/>
    <w:rsid w:val="00C60E56"/>
    <w:rsid w:val="00C67DF6"/>
    <w:rsid w:val="00C92D3C"/>
    <w:rsid w:val="00CA1EEA"/>
    <w:rsid w:val="00CA45F1"/>
    <w:rsid w:val="00CA70BA"/>
    <w:rsid w:val="00CB4149"/>
    <w:rsid w:val="00CB5050"/>
    <w:rsid w:val="00CC07A2"/>
    <w:rsid w:val="00CC0E41"/>
    <w:rsid w:val="00CC706F"/>
    <w:rsid w:val="00CD072D"/>
    <w:rsid w:val="00CE3C38"/>
    <w:rsid w:val="00CE741D"/>
    <w:rsid w:val="00CF0D33"/>
    <w:rsid w:val="00D15CC8"/>
    <w:rsid w:val="00D17A70"/>
    <w:rsid w:val="00D31BDF"/>
    <w:rsid w:val="00D5008A"/>
    <w:rsid w:val="00D616FC"/>
    <w:rsid w:val="00D753FC"/>
    <w:rsid w:val="00D80079"/>
    <w:rsid w:val="00D914E9"/>
    <w:rsid w:val="00DB541C"/>
    <w:rsid w:val="00DD44AF"/>
    <w:rsid w:val="00DE1327"/>
    <w:rsid w:val="00DE5DA2"/>
    <w:rsid w:val="00E07C98"/>
    <w:rsid w:val="00E208AB"/>
    <w:rsid w:val="00E35C87"/>
    <w:rsid w:val="00E3602B"/>
    <w:rsid w:val="00E51112"/>
    <w:rsid w:val="00E52237"/>
    <w:rsid w:val="00E8494B"/>
    <w:rsid w:val="00E84A3D"/>
    <w:rsid w:val="00E91905"/>
    <w:rsid w:val="00EA594C"/>
    <w:rsid w:val="00EB24FE"/>
    <w:rsid w:val="00EB34D5"/>
    <w:rsid w:val="00EC672B"/>
    <w:rsid w:val="00EE4E19"/>
    <w:rsid w:val="00EF49A5"/>
    <w:rsid w:val="00EF7E58"/>
    <w:rsid w:val="00F00627"/>
    <w:rsid w:val="00F027F7"/>
    <w:rsid w:val="00F1104F"/>
    <w:rsid w:val="00F15C33"/>
    <w:rsid w:val="00F21A6B"/>
    <w:rsid w:val="00F21CC6"/>
    <w:rsid w:val="00F416C2"/>
    <w:rsid w:val="00F42A26"/>
    <w:rsid w:val="00F46460"/>
    <w:rsid w:val="00F704D5"/>
    <w:rsid w:val="00F70BC6"/>
    <w:rsid w:val="00F7267C"/>
    <w:rsid w:val="00F742EF"/>
    <w:rsid w:val="00F74F12"/>
    <w:rsid w:val="00F7725E"/>
    <w:rsid w:val="00FA13B8"/>
    <w:rsid w:val="00FA17FB"/>
    <w:rsid w:val="00FA42DC"/>
    <w:rsid w:val="00FA4A7B"/>
    <w:rsid w:val="00FC7E59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21B8F"/>
  <w15:docId w15:val="{41D3B568-98C7-4E69-A5DA-B99CAE28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453758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titul">
    <w:name w:val="Subtitle"/>
    <w:basedOn w:val="Normln"/>
    <w:next w:val="Normln"/>
    <w:link w:val="Podtitul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982E2E"/>
    <w:rPr>
      <w:rFonts w:eastAsiaTheme="minorEastAsia"/>
      <w:color w:val="5A5A5A" w:themeColor="text1" w:themeTint="A5"/>
      <w:spacing w:val="15"/>
    </w:rPr>
  </w:style>
  <w:style w:type="character" w:styleId="Sledovanodkaz">
    <w:name w:val="FollowedHyperlink"/>
    <w:basedOn w:val="Standardnpsmoodstavce"/>
    <w:uiPriority w:val="99"/>
    <w:semiHidden/>
    <w:unhideWhenUsed/>
    <w:rsid w:val="00254018"/>
    <w:rPr>
      <w:color w:val="0099C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sob.cz/portal/csob/spolecenska-odpovednost/filantropie/granty/csob-nadacni-program-vzdelani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nkedin.com/company/csob" TargetMode="External"/><Relationship Id="rId2" Type="http://schemas.openxmlformats.org/officeDocument/2006/relationships/hyperlink" Target="https://www.facebook.com/csob" TargetMode="External"/><Relationship Id="rId1" Type="http://schemas.openxmlformats.org/officeDocument/2006/relationships/hyperlink" Target="https://www.youtube.com/channel/UCCRLevEhack4M8nKdO4JJkA" TargetMode="External"/><Relationship Id="rId5" Type="http://schemas.openxmlformats.org/officeDocument/2006/relationships/hyperlink" Target="http://www.csob.cz/portal/csob/servis-pro-media" TargetMode="External"/><Relationship Id="rId4" Type="http://schemas.openxmlformats.org/officeDocument/2006/relationships/hyperlink" Target="https://twitter.com/CSOB_CZ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pruchova@csob.cz" TargetMode="External"/><Relationship Id="rId3" Type="http://schemas.openxmlformats.org/officeDocument/2006/relationships/hyperlink" Target="https://www.youtube.com/channel/UCCRLevEhack4M8nKdO4JJkA" TargetMode="External"/><Relationship Id="rId7" Type="http://schemas.openxmlformats.org/officeDocument/2006/relationships/hyperlink" Target="mailto:mpruchova@csob.cz" TargetMode="External"/><Relationship Id="rId2" Type="http://schemas.openxmlformats.org/officeDocument/2006/relationships/image" Target="media/image8.jpeg"/><Relationship Id="rId1" Type="http://schemas.openxmlformats.org/officeDocument/2006/relationships/image" Target="media/image6.jpg"/><Relationship Id="rId6" Type="http://schemas.openxmlformats.org/officeDocument/2006/relationships/hyperlink" Target="https://twitter.com/CSOB_CZ" TargetMode="External"/><Relationship Id="rId5" Type="http://schemas.openxmlformats.org/officeDocument/2006/relationships/hyperlink" Target="https://www.linkedin.com/company/csob" TargetMode="External"/><Relationship Id="rId4" Type="http://schemas.openxmlformats.org/officeDocument/2006/relationships/hyperlink" Target="https://www.facebook.com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E50A9E-6F05-4FF2-8EDF-13EE5108C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16</TotalTime>
  <Pages>2</Pages>
  <Words>377</Words>
  <Characters>2329</Characters>
  <Application>Microsoft Office Word</Application>
  <DocSecurity>0</DocSecurity>
  <Lines>47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Dederová Nelly</dc:creator>
  <cp:lastModifiedBy>PRŮCHOVÁ Michaela</cp:lastModifiedBy>
  <cp:revision>4</cp:revision>
  <cp:lastPrinted>2019-03-21T10:42:00Z</cp:lastPrinted>
  <dcterms:created xsi:type="dcterms:W3CDTF">2019-05-06T13:42:00Z</dcterms:created>
  <dcterms:modified xsi:type="dcterms:W3CDTF">2019-05-07T12:24:00Z</dcterms:modified>
  <cp:category>Public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classifiedOn="2019-05-06T15:42:21.5421697</vt:lpwstr>
  </property>
  <property fmtid="{D5CDD505-2E9C-101B-9397-08002B2CF9AE}" pid="3" name="CSOB-DocumentTagging.ClassificationMark.P01">
    <vt:lpwstr>+02:00" showPrintedBy="false" showPrintDate="false" language="en" ApplicationVersion="Microsoft Word, 15.0" addinVersion="5.10.4.22" template="CSOB"&gt;&lt;history bulk="false" class="Public" code="C0" user="PRŮCHOVÁ Michaela" date="2019-05-06T15:42:21.545</vt:lpwstr>
  </property>
  <property fmtid="{D5CDD505-2E9C-101B-9397-08002B2CF9AE}" pid="4" name="CSOB-DocumentTagging.ClassificationMark.P02">
    <vt:lpwstr>1856+02:00"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</Properties>
</file>