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D955B" w14:textId="1CF86816" w:rsidR="008E40B3" w:rsidRPr="008E40B3" w:rsidRDefault="00287C68" w:rsidP="008E40B3">
      <w:pPr>
        <w:rPr>
          <w:b/>
          <w:noProof/>
          <w:color w:val="003366" w:themeColor="accent1"/>
          <w:sz w:val="44"/>
        </w:rPr>
      </w:pPr>
      <w:r>
        <w:rPr>
          <w:b/>
          <w:noProof/>
          <w:color w:val="003366" w:themeColor="accent1"/>
          <w:sz w:val="44"/>
        </w:rPr>
        <w:t>Konec zlaté éry: j</w:t>
      </w:r>
      <w:r w:rsidR="008E40B3" w:rsidRPr="008E40B3">
        <w:rPr>
          <w:b/>
          <w:noProof/>
          <w:color w:val="003366" w:themeColor="accent1"/>
          <w:sz w:val="44"/>
        </w:rPr>
        <w:t>e koruna a ČNB v sevření slabého Německa?</w:t>
      </w:r>
    </w:p>
    <w:p w14:paraId="0509AF67" w14:textId="15622488" w:rsidR="00730457" w:rsidRDefault="00730457" w:rsidP="00730457"/>
    <w:p w14:paraId="60F5E0C6" w14:textId="48938FF8" w:rsidR="008E40B3" w:rsidRPr="00C44E38" w:rsidRDefault="008E40B3" w:rsidP="008E40B3">
      <w:r w:rsidRPr="00C44E38">
        <w:t>Česká ekonomika v posledních pěti letech viditelně těžila ze silné vazby na Německo. Německá ekonomika rostla v průměru o 1,8</w:t>
      </w:r>
      <w:r w:rsidR="00287C68">
        <w:t xml:space="preserve"> </w:t>
      </w:r>
      <w:r w:rsidRPr="00C44E38">
        <w:t>%, což je výrazně více než v předešlé dekádě (1,1</w:t>
      </w:r>
      <w:r w:rsidR="00287C68">
        <w:t xml:space="preserve"> </w:t>
      </w:r>
      <w:r w:rsidRPr="00C44E38">
        <w:t>%). I proto byla motorem růstu celé eurozóny - přispěla k jejímu výkonu zhruba z třetiny. Příznivé klima v Německu se ale začíná zhoršovat. Předpokládáme, že růst v nejbližších letech bude o poznání pomalejší a bude mít problémy překonat 1</w:t>
      </w:r>
      <w:r w:rsidR="00287C68">
        <w:t xml:space="preserve"> </w:t>
      </w:r>
      <w:r w:rsidRPr="00C44E38">
        <w:t>%. A to bude mít své dozvuky i v Česku.</w:t>
      </w:r>
    </w:p>
    <w:p w14:paraId="13D28532" w14:textId="77777777" w:rsidR="008E40B3" w:rsidRPr="00C44E38" w:rsidRDefault="008E40B3" w:rsidP="008E40B3">
      <w:pPr>
        <w:rPr>
          <w:b/>
        </w:rPr>
      </w:pPr>
      <w:r w:rsidRPr="00C44E38">
        <w:rPr>
          <w:b/>
        </w:rPr>
        <w:t>Německo pod tlakem globálních rizik a nejistot</w:t>
      </w:r>
    </w:p>
    <w:p w14:paraId="0E4C7DEC" w14:textId="60ED97EA" w:rsidR="008E40B3" w:rsidRPr="00C44E38" w:rsidRDefault="008E40B3" w:rsidP="008E40B3">
      <w:r w:rsidRPr="00C44E38">
        <w:t>Na Německo dopadá více než na ostatní velké hráče prodlužující se seznam globálních rizik a nejistot. Německá ekonomika je o poznání více otevřená - podíl vývozů na HDP dosahuje skoro 50</w:t>
      </w:r>
      <w:r w:rsidR="00287C68">
        <w:t xml:space="preserve"> </w:t>
      </w:r>
      <w:r w:rsidRPr="00C44E38">
        <w:t>% (v USA je to pouze 12</w:t>
      </w:r>
      <w:r w:rsidR="00287C68">
        <w:t xml:space="preserve"> </w:t>
      </w:r>
      <w:r w:rsidRPr="00C44E38">
        <w:t>%, zatímco ve Francii 25</w:t>
      </w:r>
      <w:r w:rsidR="00287C68">
        <w:t xml:space="preserve"> </w:t>
      </w:r>
      <w:r w:rsidRPr="00C44E38">
        <w:t>%) a citlivost na výkyvy v globálním obchodě je i proto výrazně vyšší (viz graf níže).</w:t>
      </w:r>
    </w:p>
    <w:p w14:paraId="5A509877" w14:textId="0089C09C" w:rsidR="008E40B3" w:rsidRDefault="008E40B3" w:rsidP="00730457">
      <w:r w:rsidRPr="00C44E38">
        <w:rPr>
          <w:noProof/>
          <w:lang w:eastAsia="cs-CZ"/>
        </w:rPr>
        <w:drawing>
          <wp:inline distT="114300" distB="114300" distL="114300" distR="114300" wp14:anchorId="3FAED293" wp14:editId="160EB62D">
            <wp:extent cx="4679315" cy="3031254"/>
            <wp:effectExtent l="0" t="0" r="6985"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4679315" cy="3031254"/>
                    </a:xfrm>
                    <a:prstGeom prst="rect">
                      <a:avLst/>
                    </a:prstGeom>
                    <a:ln/>
                  </pic:spPr>
                </pic:pic>
              </a:graphicData>
            </a:graphic>
          </wp:inline>
        </w:drawing>
      </w:r>
      <w:bookmarkStart w:id="0" w:name="_GoBack"/>
      <w:bookmarkEnd w:id="0"/>
    </w:p>
    <w:p w14:paraId="70F188CA" w14:textId="449FC445" w:rsidR="001E00B1" w:rsidRPr="00C44E38" w:rsidRDefault="001E00B1" w:rsidP="001E00B1">
      <w:r w:rsidRPr="00C44E38">
        <w:t xml:space="preserve">Z řady globálních rizik považujeme pro německou ekonomiku </w:t>
      </w:r>
      <w:r w:rsidR="00287C68">
        <w:t xml:space="preserve">za </w:t>
      </w:r>
      <w:r w:rsidRPr="00C44E38">
        <w:t>nejnebezpečnější “tvrdé přistání” v Číně. Podle našich propočtů by globální pokles poptávky po dovozech v Číně o 20</w:t>
      </w:r>
      <w:r w:rsidR="00287C68">
        <w:t xml:space="preserve"> </w:t>
      </w:r>
      <w:r w:rsidRPr="00C44E38">
        <w:t xml:space="preserve">% vedl bezprostředně k poklesu růstu v Německu o více než 0.5 procentního bodu. Finální efekt by byl </w:t>
      </w:r>
      <w:r w:rsidRPr="00C44E38">
        <w:lastRenderedPageBreak/>
        <w:t>vzhledem k nárůstu finančního napětí a zpomalení růstu ostatních obchodních partnerů Německa ještě daleko výraznější.</w:t>
      </w:r>
    </w:p>
    <w:p w14:paraId="3E095071" w14:textId="1912DD50" w:rsidR="00730457" w:rsidRDefault="001E00B1" w:rsidP="00730457">
      <w:r w:rsidRPr="00C44E38">
        <w:rPr>
          <w:noProof/>
          <w:lang w:eastAsia="cs-CZ"/>
        </w:rPr>
        <w:drawing>
          <wp:inline distT="114300" distB="114300" distL="114300" distR="114300" wp14:anchorId="03C10156" wp14:editId="1080A630">
            <wp:extent cx="4679315" cy="3043029"/>
            <wp:effectExtent l="0" t="0" r="6985" b="508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4679315" cy="3043029"/>
                    </a:xfrm>
                    <a:prstGeom prst="rect">
                      <a:avLst/>
                    </a:prstGeom>
                    <a:ln/>
                  </pic:spPr>
                </pic:pic>
              </a:graphicData>
            </a:graphic>
          </wp:inline>
        </w:drawing>
      </w:r>
    </w:p>
    <w:p w14:paraId="54739725" w14:textId="77777777" w:rsidR="001E00B1" w:rsidRPr="00C44E38" w:rsidRDefault="001E00B1" w:rsidP="001E00B1">
      <w:pPr>
        <w:rPr>
          <w:b/>
        </w:rPr>
      </w:pPr>
      <w:r w:rsidRPr="00C44E38">
        <w:rPr>
          <w:b/>
        </w:rPr>
        <w:t>Domácí problémy a překážky</w:t>
      </w:r>
    </w:p>
    <w:p w14:paraId="717A4287" w14:textId="77777777" w:rsidR="001E00B1" w:rsidRPr="00C44E38" w:rsidRDefault="001E00B1" w:rsidP="001E00B1">
      <w:r w:rsidRPr="00C44E38">
        <w:t xml:space="preserve">Vedle vnějších rizik se Německo musí vypořádávat se specifickými problémy v domácím automobilovém průmyslu, kde regulatorní nejistota brzdí jak stávající produkci, tak nové investice. V uplynulých letech byl přitom automobilový průmysl zodpovědný skoro za třetinu všech podnikových investic v Německu. </w:t>
      </w:r>
    </w:p>
    <w:p w14:paraId="7A5717F2" w14:textId="77777777" w:rsidR="001E00B1" w:rsidRPr="00C44E38" w:rsidRDefault="001E00B1" w:rsidP="001E00B1">
      <w:r w:rsidRPr="00C44E38">
        <w:rPr>
          <w:noProof/>
          <w:lang w:eastAsia="cs-CZ"/>
        </w:rPr>
        <w:drawing>
          <wp:inline distT="114300" distB="114300" distL="114300" distR="114300" wp14:anchorId="45024C28" wp14:editId="04308203">
            <wp:extent cx="4931995" cy="31956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4931995" cy="3195638"/>
                    </a:xfrm>
                    <a:prstGeom prst="rect">
                      <a:avLst/>
                    </a:prstGeom>
                    <a:ln/>
                  </pic:spPr>
                </pic:pic>
              </a:graphicData>
            </a:graphic>
          </wp:inline>
        </w:drawing>
      </w:r>
    </w:p>
    <w:p w14:paraId="7A3E961F" w14:textId="77777777" w:rsidR="001E00B1" w:rsidRPr="00C44E38" w:rsidRDefault="001E00B1" w:rsidP="001E00B1">
      <w:r w:rsidRPr="00C44E38">
        <w:t xml:space="preserve">V neposlední řadě se v následujících pěti letech výrazně zhorší demografický vývoj v Německu. Podle posledních projekcí OSN se mají přirozené přírůstky práceschopné populace (15-64 let) v Německu změnit v přirozené úbytky (viz graf níže). To nemusí ovlivnit růst hospodářství bezprostředně. Pokud ovšem </w:t>
      </w:r>
      <w:r w:rsidRPr="00C44E38">
        <w:lastRenderedPageBreak/>
        <w:t>nezrychlí produktivita a investice, postupně to povede k poklesu přirozené schopnosti Německa generovat hospodářský růst.</w:t>
      </w:r>
    </w:p>
    <w:p w14:paraId="4E12232A" w14:textId="77777777" w:rsidR="001E00B1" w:rsidRPr="00C44E38" w:rsidRDefault="001E00B1" w:rsidP="001E00B1">
      <w:r w:rsidRPr="00C44E38">
        <w:rPr>
          <w:noProof/>
          <w:lang w:eastAsia="cs-CZ"/>
        </w:rPr>
        <w:drawing>
          <wp:inline distT="114300" distB="114300" distL="114300" distR="114300" wp14:anchorId="53F85AA5" wp14:editId="79BA5690">
            <wp:extent cx="4986580" cy="330041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986580" cy="3300413"/>
                    </a:xfrm>
                    <a:prstGeom prst="rect">
                      <a:avLst/>
                    </a:prstGeom>
                    <a:ln/>
                  </pic:spPr>
                </pic:pic>
              </a:graphicData>
            </a:graphic>
          </wp:inline>
        </w:drawing>
      </w:r>
    </w:p>
    <w:p w14:paraId="28DBDE7F" w14:textId="77777777" w:rsidR="001E00B1" w:rsidRPr="00C44E38" w:rsidRDefault="001E00B1" w:rsidP="001E00B1"/>
    <w:p w14:paraId="15F3789E" w14:textId="77777777" w:rsidR="001E00B1" w:rsidRPr="00C44E38" w:rsidRDefault="001E00B1" w:rsidP="001E00B1">
      <w:r w:rsidRPr="00C44E38">
        <w:rPr>
          <w:b/>
        </w:rPr>
        <w:t>Jak se slabší Německo může podepsat na Česku a koruně?</w:t>
      </w:r>
    </w:p>
    <w:p w14:paraId="38670E01" w14:textId="68BE7C6E" w:rsidR="001E00B1" w:rsidRPr="00C44E38" w:rsidRDefault="001E00B1" w:rsidP="001E00B1">
      <w:r w:rsidRPr="00C44E38">
        <w:t>Kvůli všem výše zmíněným faktorům předpokládáme, že v nejbližších třech letech německý růst v průměru jen lehce překoná 1</w:t>
      </w:r>
      <w:r w:rsidR="00287C68">
        <w:t xml:space="preserve"> </w:t>
      </w:r>
      <w:r w:rsidRPr="00C44E38">
        <w:t>%.  Přirozeně slabší německý růst se bude podepisovat i na pomalejším českém růstu. V základním scénáři počítáme s pozvolným slábnutím české ekonomiky k</w:t>
      </w:r>
      <w:r w:rsidR="00287C68">
        <w:t> </w:t>
      </w:r>
      <w:r w:rsidRPr="00C44E38">
        <w:t>2</w:t>
      </w:r>
      <w:r w:rsidR="00287C68">
        <w:t>,</w:t>
      </w:r>
      <w:r w:rsidRPr="00C44E38">
        <w:t>3</w:t>
      </w:r>
      <w:r w:rsidR="00287C68">
        <w:t xml:space="preserve"> procent</w:t>
      </w:r>
      <w:r w:rsidRPr="00C44E38">
        <w:t>nímu růstu. Koruna by v takovém případě neměla v ročním horizontu výrazně oslabit ani posílit.</w:t>
      </w:r>
    </w:p>
    <w:p w14:paraId="2D1BF9EB" w14:textId="6EB87474" w:rsidR="001E00B1" w:rsidRPr="00C44E38" w:rsidRDefault="001E00B1" w:rsidP="001E00B1">
      <w:r w:rsidRPr="00C44E38">
        <w:t>Pokud by se ovšem měl realizovat zátěžový scénář souběžného dalšího zpomalení Číny a brexitu bez dohody, zpomalila by česká ekonomika ve stopách Německa podle našich analýz výrazněji a nerostla by o moc více než o 1</w:t>
      </w:r>
      <w:r w:rsidR="00287C68">
        <w:t xml:space="preserve"> </w:t>
      </w:r>
      <w:r w:rsidRPr="00C44E38">
        <w:t xml:space="preserve">%. V takovém scénáři náš VAR model ukazuje současně na oslabení české koruny k úrovním okolo 26,30 EUR/CZK. </w:t>
      </w:r>
    </w:p>
    <w:p w14:paraId="73B4DBA0" w14:textId="77777777" w:rsidR="001E00B1" w:rsidRPr="00C44E38" w:rsidRDefault="001E00B1" w:rsidP="001E00B1">
      <w:r w:rsidRPr="00C44E38">
        <w:rPr>
          <w:noProof/>
          <w:lang w:eastAsia="cs-CZ"/>
        </w:rPr>
        <w:drawing>
          <wp:inline distT="114300" distB="114300" distL="114300" distR="114300" wp14:anchorId="7C97BE5B" wp14:editId="646EA690">
            <wp:extent cx="3910013" cy="18911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910013" cy="1891117"/>
                    </a:xfrm>
                    <a:prstGeom prst="rect">
                      <a:avLst/>
                    </a:prstGeom>
                    <a:ln/>
                  </pic:spPr>
                </pic:pic>
              </a:graphicData>
            </a:graphic>
          </wp:inline>
        </w:drawing>
      </w:r>
    </w:p>
    <w:p w14:paraId="7C5A8FFE" w14:textId="77777777" w:rsidR="001E00B1" w:rsidRPr="00C44E38" w:rsidRDefault="001E00B1" w:rsidP="001E00B1"/>
    <w:p w14:paraId="395301AE" w14:textId="77777777" w:rsidR="001E00B1" w:rsidRPr="00C44E38" w:rsidRDefault="001E00B1" w:rsidP="001E00B1">
      <w:r w:rsidRPr="00C44E38">
        <w:lastRenderedPageBreak/>
        <w:t>Model však může zranitelnost koruny spíše podceňovat. Nepočítá totiž s tím, že exportéři jsou oproti minulosti daleko více zajištění proti pohybu kurzu. A nebere v potaz ani závaží v podobě vysokého objemu spekulativního kapitálu v českých korunách (odhadem desítky mil</w:t>
      </w:r>
      <w:r>
        <w:t>i</w:t>
      </w:r>
      <w:r w:rsidRPr="00C44E38">
        <w:t xml:space="preserve">ard euro). Ten se může dát v případě výraznějšího vnějšího šoku do pohybu a vést k výraznějším ztrátám české měny.   </w:t>
      </w:r>
    </w:p>
    <w:p w14:paraId="4074342C" w14:textId="77777777" w:rsidR="001E00B1" w:rsidRPr="00C44E38" w:rsidRDefault="001E00B1" w:rsidP="001E00B1"/>
    <w:p w14:paraId="32743CF4" w14:textId="77777777" w:rsidR="001E00B1" w:rsidRDefault="001E00B1" w:rsidP="00730457"/>
    <w:p w14:paraId="6C5DDD12" w14:textId="77777777" w:rsidR="00E6314F" w:rsidRPr="00CF0D33" w:rsidRDefault="00E6314F" w:rsidP="00730457"/>
    <w:p w14:paraId="646D8BE1" w14:textId="6679370A" w:rsidR="001B5F22" w:rsidRDefault="001B5F22" w:rsidP="00CF0D33">
      <w:r w:rsidRPr="00E91905">
        <w:rPr>
          <w:noProof/>
          <w:lang w:eastAsia="cs-CZ"/>
        </w:rPr>
        <mc:AlternateContent>
          <mc:Choice Requires="wps">
            <w:drawing>
              <wp:anchor distT="0" distB="0" distL="114300" distR="114300" simplePos="0" relativeHeight="251658240" behindDoc="0" locked="0" layoutInCell="1" allowOverlap="1" wp14:anchorId="5DA1EBD8" wp14:editId="1E57D52D">
                <wp:simplePos x="0" y="0"/>
                <wp:positionH relativeFrom="column">
                  <wp:posOffset>0</wp:posOffset>
                </wp:positionH>
                <wp:positionV relativeFrom="paragraph">
                  <wp:posOffset>-1905</wp:posOffset>
                </wp:positionV>
                <wp:extent cx="4716000" cy="2181600"/>
                <wp:effectExtent l="0" t="0" r="8890" b="0"/>
                <wp:wrapTopAndBottom/>
                <wp:docPr id="11" name="Textové pole 11"/>
                <wp:cNvGraphicFramePr/>
                <a:graphic xmlns:a="http://schemas.openxmlformats.org/drawingml/2006/main">
                  <a:graphicData uri="http://schemas.microsoft.com/office/word/2010/wordprocessingShape">
                    <wps:wsp>
                      <wps:cNvSpPr txBox="1"/>
                      <wps:spPr>
                        <a:xfrm>
                          <a:off x="0" y="0"/>
                          <a:ext cx="4716000" cy="2181600"/>
                        </a:xfrm>
                        <a:prstGeom prst="rect">
                          <a:avLst/>
                        </a:prstGeom>
                        <a:blipFill>
                          <a:blip r:embed="rId16"/>
                          <a:stretch>
                            <a:fillRect/>
                          </a:stretch>
                        </a:blipFill>
                        <a:ln w="6350">
                          <a:noFill/>
                        </a:ln>
                      </wps:spPr>
                      <wps:txbx>
                        <w:txbxContent>
                          <w:p w14:paraId="12FBD57C" w14:textId="77777777" w:rsidR="001B5F22" w:rsidRPr="00CF0D33" w:rsidRDefault="001B5F22" w:rsidP="00730457">
                            <w:pPr>
                              <w:pStyle w:val="TZmezinadpis"/>
                              <w:spacing w:after="0"/>
                            </w:pPr>
                            <w:r w:rsidRPr="00CF0D33">
                              <w:t>Skupina ČSOB</w:t>
                            </w:r>
                          </w:p>
                          <w:p w14:paraId="1CBF09EB" w14:textId="77777777" w:rsidR="00125A1B" w:rsidRDefault="00125A1B" w:rsidP="00125A1B">
                            <w:pPr>
                              <w:pStyle w:val="TZmensi-texty"/>
                              <w:rPr>
                                <w:rFonts w:ascii="Calibri" w:hAnsi="Calibri" w:cs="Times New Roman"/>
                              </w:rPr>
                            </w:pPr>
                            <w:r>
                              <w:t>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loni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p w14:paraId="0C2F32A8" w14:textId="77777777" w:rsidR="00125A1B" w:rsidRPr="00CF0D33" w:rsidRDefault="00125A1B" w:rsidP="00730457">
                            <w:pPr>
                              <w:pStyle w:val="TZmensi-texty"/>
                            </w:pP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A1EBD8" id="_x0000_t202" coordsize="21600,21600" o:spt="202" path="m,l,21600r21600,l21600,xe">
                <v:stroke joinstyle="miter"/>
                <v:path gradientshapeok="t" o:connecttype="rect"/>
              </v:shapetype>
              <v:shape id="Textové pole 11" o:spid="_x0000_s1026" type="#_x0000_t202" style="position:absolute;margin-left:0;margin-top:-.15pt;width:371.35pt;height:1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nYAAAAAUmdodGxvbmcAAAZ9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K&#10;OEJJTQQMAAAAAAOZAAAAAQAAAKAAAAA9AAAB4AAAcmAAAAN9ABgAAf/Y/+0ADEFkb2JlX0NNAAL/&#10;7gAOQWRvYmUAZIAAAAAB/9sAhAAMCAgICQgMCQkMEQsKCxEVDwwMDxUYExMVExMYEQwMDAwMDBEM&#10;DAwMDAwMDAwMDAwMDAwMDAwMDAwMDAwMDAwMAQ0LCw0ODRAODhAUDg4OFBQODg4OFBEMDAwMDBER&#10;DAwMDAwMEQwMDAwMDAwMDAwMDAwMDAwMDAwMDAwMDAwMDAz/wAARCAA9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" stroked="f" strokeweight=".5pt">
                <v:fill r:id="rId17" o:title="" recolor="t" rotate="t" type="frame"/>
                <v:textbox style="mso-fit-shape-to-text:t" inset="5mm,3mm,4mm,4mm">
                  <w:txbxContent>
                    <w:p w14:paraId="12FBD57C" w14:textId="77777777" w:rsidR="001B5F22" w:rsidRPr="00CF0D33" w:rsidRDefault="001B5F22" w:rsidP="00730457">
                      <w:pPr>
                        <w:pStyle w:val="TZmezinadpis"/>
                        <w:spacing w:after="0"/>
                      </w:pPr>
                      <w:r w:rsidRPr="00CF0D33">
                        <w:t>Skupina ČSOB</w:t>
                      </w:r>
                    </w:p>
                    <w:p w14:paraId="1CBF09EB" w14:textId="77777777" w:rsidR="00125A1B" w:rsidRDefault="00125A1B" w:rsidP="00125A1B">
                      <w:pPr>
                        <w:pStyle w:val="TZmensi-texty"/>
                        <w:rPr>
                          <w:rFonts w:ascii="Calibri" w:hAnsi="Calibri" w:cs="Times New Roman"/>
                        </w:rPr>
                      </w:pPr>
                      <w:bookmarkStart w:id="1" w:name="_GoBack"/>
                      <w:bookmarkEnd w:id="1"/>
                      <w:r>
                        <w:t>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loni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p w14:paraId="0C2F32A8" w14:textId="77777777" w:rsidR="00125A1B" w:rsidRPr="00CF0D33" w:rsidRDefault="00125A1B" w:rsidP="00730457">
                      <w:pPr>
                        <w:pStyle w:val="TZmensi-texty"/>
                      </w:pPr>
                    </w:p>
                  </w:txbxContent>
                </v:textbox>
                <w10:wrap type="topAndBottom"/>
              </v:shape>
            </w:pict>
          </mc:Fallback>
        </mc:AlternateContent>
      </w:r>
    </w:p>
    <w:p w14:paraId="2A622A41" w14:textId="1135F7D0" w:rsidR="001B5F22" w:rsidRDefault="001B5F22" w:rsidP="00CF0D33"/>
    <w:sectPr w:rsidR="001B5F22" w:rsidSect="00237962">
      <w:headerReference w:type="default" r:id="rId18"/>
      <w:footerReference w:type="default" r:id="rId19"/>
      <w:headerReference w:type="first" r:id="rId20"/>
      <w:footerReference w:type="first" r:id="rId21"/>
      <w:pgSz w:w="11906" w:h="16838" w:code="9"/>
      <w:pgMar w:top="851" w:right="851" w:bottom="1702" w:left="3686"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9C92A" w14:textId="77777777" w:rsidR="000776CC" w:rsidRDefault="000776CC" w:rsidP="00CF0D33">
      <w:r>
        <w:separator/>
      </w:r>
    </w:p>
  </w:endnote>
  <w:endnote w:type="continuationSeparator" w:id="0">
    <w:p w14:paraId="7E6780CA" w14:textId="77777777" w:rsidR="000776CC" w:rsidRDefault="000776CC"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EE"/>
    <w:family w:val="swiss"/>
    <w:pitch w:val="variable"/>
    <w:sig w:usb0="E00002EF" w:usb1="4000205B" w:usb2="00000028" w:usb3="00000000" w:csb0="0000019F" w:csb1="00000000"/>
    <w:embedRegular r:id="rId1" w:fontKey="{A20571EA-DEB7-4CFB-A9F5-763341E31299}"/>
    <w:embedBold r:id="rId2" w:fontKey="{9FA48314-E8C8-4C96-A484-06E87F1981E1}"/>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0352C3AB-2E92-4165-9A70-5C95A34FE8D5}"/>
  </w:font>
  <w:font w:name="Calibri">
    <w:panose1 w:val="020F0502020204030204"/>
    <w:charset w:val="EE"/>
    <w:family w:val="swiss"/>
    <w:pitch w:val="variable"/>
    <w:sig w:usb0="E00002FF" w:usb1="4000ACFF" w:usb2="00000001" w:usb3="00000000" w:csb0="0000019F" w:csb1="00000000"/>
    <w:embedRegular r:id="rId4" w:fontKey="{ADD32BA9-0D99-4D3A-977E-438E89EC54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AB9B" w14:textId="63838FFF" w:rsidR="006A6E8F" w:rsidRPr="00441F21" w:rsidRDefault="000802BD" w:rsidP="00CF0D33">
    <w:pPr>
      <w:pStyle w:val="Zpat"/>
    </w:pPr>
    <w:r>
      <w:rPr>
        <w:color w:val="003366" w:themeColor="hyperlink"/>
        <w:u w:val="single"/>
        <w:lang w:eastAsia="cs-CZ"/>
      </w:rPr>
      <mc:AlternateContent>
        <mc:Choice Requires="wpg">
          <w:drawing>
            <wp:anchor distT="0" distB="0" distL="114300" distR="114300" simplePos="0" relativeHeight="251682816" behindDoc="0" locked="1" layoutInCell="1" allowOverlap="1" wp14:anchorId="09C0A779" wp14:editId="470AA69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1"/>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1"/>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46246" id="Skupina 52" o:spid="_x0000_s1026" style="position:absolute;margin-left:113.4pt;margin-top:792.6pt;width:18.4pt;height:18.1pt;z-index:251682816;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Pr>
        <w:color w:val="003366" w:themeColor="hyperlink"/>
        <w:u w:val="single"/>
        <w:lang w:eastAsia="cs-CZ"/>
      </w:rPr>
      <mc:AlternateContent>
        <mc:Choice Requires="wps">
          <w:drawing>
            <wp:anchor distT="0" distB="0" distL="114300" distR="114300" simplePos="0" relativeHeight="251677696" behindDoc="0" locked="1" layoutInCell="1" allowOverlap="1" wp14:anchorId="36F80AEE" wp14:editId="2C2C46B4">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B5496" id="Freeform 6" o:spid="_x0000_s1026" href="https://www.facebook.com/csob" style="position:absolute;margin-left:36.85pt;margin-top:792.65pt;width:18.45pt;height:1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8720" behindDoc="0" locked="1" layoutInCell="1" allowOverlap="1" wp14:anchorId="73545DC4" wp14:editId="3831EA6A">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C94B2" id="Freeform 5" o:spid="_x0000_s1026" href="https://www.linkedin.com/company/csob" style="position:absolute;margin-left:62.35pt;margin-top:792.65pt;width:18.45pt;height:18.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9744" behindDoc="0" locked="1" layoutInCell="1" allowOverlap="1" wp14:anchorId="49FF641B" wp14:editId="46D57967">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FD958" id="Freeform 7" o:spid="_x0000_s1026" href="https://twitter.com/CSOB_CZ" style="position:absolute;margin-left:87.9pt;margin-top:792.65pt;width:18.45pt;height:18.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hyperlink r:id="rId5" w:history="1">
      <w:r w:rsidR="0041265C" w:rsidRPr="00D24BC8">
        <w:rPr>
          <w:rStyle w:val="Hypertextovodkaz"/>
        </w:rPr>
        <w:t>www.csob.cz/portal/csob/servis-pro-media</w:t>
      </w:r>
    </w:hyperlink>
    <w:r w:rsidR="00441F21">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287C68">
      <w:t>2</w:t>
    </w:r>
    <w:r w:rsidR="006A6E8F" w:rsidRPr="00441F21">
      <w:fldChar w:fldCharType="end"/>
    </w:r>
    <w:r w:rsidR="006A6E8F" w:rsidRPr="00441F21">
      <w:t>/</w:t>
    </w:r>
    <w:r w:rsidR="00287C68">
      <w:fldChar w:fldCharType="begin"/>
    </w:r>
    <w:r w:rsidR="00287C68">
      <w:instrText xml:space="preserve"> NUMPAGES   \* MERGEFORMAT </w:instrText>
    </w:r>
    <w:r w:rsidR="00287C68">
      <w:fldChar w:fldCharType="separate"/>
    </w:r>
    <w:r w:rsidR="00287C68">
      <w:t>4</w:t>
    </w:r>
    <w:r w:rsidR="00287C6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17553" w14:textId="179ADCDE" w:rsidR="001E3BF7" w:rsidRPr="00CF0D33" w:rsidRDefault="00F74F12" w:rsidP="00CF0D33">
    <w:pPr>
      <w:pStyle w:val="Zpat"/>
    </w:pPr>
    <w:r>
      <w:rPr>
        <w:lang w:eastAsia="cs-CZ"/>
      </w:rPr>
      <mc:AlternateContent>
        <mc:Choice Requires="wps">
          <w:drawing>
            <wp:anchor distT="0" distB="0" distL="114300" distR="114300" simplePos="0" relativeHeight="251641855" behindDoc="0" locked="1" layoutInCell="1" allowOverlap="1" wp14:anchorId="78EFEFF1" wp14:editId="161B4B2E">
              <wp:simplePos x="0" y="0"/>
              <wp:positionH relativeFrom="page">
                <wp:posOffset>467995</wp:posOffset>
              </wp:positionH>
              <wp:positionV relativeFrom="page">
                <wp:posOffset>8028940</wp:posOffset>
              </wp:positionV>
              <wp:extent cx="838800" cy="838800"/>
              <wp:effectExtent l="0" t="0" r="0" b="0"/>
              <wp:wrapNone/>
              <wp:docPr id="9" name="Ovál 9"/>
              <wp:cNvGraphicFramePr/>
              <a:graphic xmlns:a="http://schemas.openxmlformats.org/drawingml/2006/main">
                <a:graphicData uri="http://schemas.microsoft.com/office/word/2010/wordprocessingShape">
                  <wps:wsp>
                    <wps:cNvSpPr/>
                    <wps:spPr>
                      <a:xfrm>
                        <a:off x="0" y="0"/>
                        <a:ext cx="838800" cy="838800"/>
                      </a:xfrm>
                      <a:prstGeom prst="ellipse">
                        <a:avLst/>
                      </a:prstGeom>
                      <a:blipFill>
                        <a:blip r:embed="rId1"/>
                        <a:srcRect/>
                        <a:stretch>
                          <a:fillRect l="-23863" r="-9090" b="-329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8C4157" id="Ovál 9" o:spid="_x0000_s1026" style="position:absolute;margin-left:36.85pt;margin-top:632.2pt;width:66.05pt;height:66.05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" stroked="f" strokeweight="1pt">
              <v:fill r:id="rId2" o:title="" recolor="t" rotate="t" type="frame"/>
              <v:stroke joinstyle="miter"/>
              <w10:wrap anchorx="page" anchory="page"/>
              <w10:anchorlock/>
            </v:oval>
          </w:pict>
        </mc:Fallback>
      </mc:AlternateContent>
    </w:r>
    <w:r w:rsidR="000802BD">
      <w:rPr>
        <w:lang w:eastAsia="cs-CZ"/>
      </w:rPr>
      <mc:AlternateContent>
        <mc:Choice Requires="wpg">
          <w:drawing>
            <wp:anchor distT="0" distB="0" distL="114300" distR="114300" simplePos="0" relativeHeight="251669504" behindDoc="0" locked="1" layoutInCell="1" allowOverlap="1" wp14:anchorId="2485E21F" wp14:editId="6B6E2962">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3"/>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3"/>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A0E1F" id="Skupina 53" o:spid="_x0000_s1026" style="position:absolute;margin-left:113.4pt;margin-top:792.6pt;width:18.4pt;height:18.4pt;z-index:251669504;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63360" behindDoc="0" locked="1" layoutInCell="1" allowOverlap="1" wp14:anchorId="432E1D77" wp14:editId="28E54979">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6BCCD" id="Freeform 6" o:spid="_x0000_s1026" href="https://www.facebook.com/csob" style="position:absolute;margin-left:36.85pt;margin-top:792.65pt;width:18.45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4384" behindDoc="0" locked="1" layoutInCell="1" allowOverlap="1" wp14:anchorId="2BD0D01E" wp14:editId="57A75BDF">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9E3E7" id="Freeform 5" o:spid="_x0000_s1026" href="https://www.linkedin.com/company/csob" style="position:absolute;margin-left:62.35pt;margin-top:792.65pt;width:18.45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5408" behindDoc="0" locked="1" layoutInCell="1" allowOverlap="1" wp14:anchorId="4F6D4D45" wp14:editId="49D566B7">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1763C" id="Freeform 7" o:spid="_x0000_s1026" href="https://twitter.com/CSOB_CZ" style="position:absolute;margin-left:87.9pt;margin-top:792.65pt;width:18.45pt;height:1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V Praze dne 2</w:t>
    </w:r>
    <w:r w:rsidR="00287C68">
      <w:t>9</w:t>
    </w:r>
    <w:r w:rsidR="00441F21" w:rsidRPr="00441F21">
      <w:t xml:space="preserve">. </w:t>
    </w:r>
    <w:r w:rsidR="00287C68">
      <w:t>května</w:t>
    </w:r>
    <w:r w:rsidR="00441F21" w:rsidRPr="00441F21">
      <w:t xml:space="preserve"> 2019</w:t>
    </w:r>
    <w:r w:rsidR="00CA1EEA" w:rsidRPr="00CA1EEA">
      <w:rPr>
        <w:lang w:eastAsia="cs-CZ"/>
      </w:rPr>
      <w:t xml:space="preserve"> </w:t>
    </w:r>
    <w:r w:rsidR="00CA1EEA" w:rsidRPr="0071130C">
      <w:rPr>
        <w:lang w:eastAsia="cs-CZ"/>
      </w:rPr>
      <mc:AlternateContent>
        <mc:Choice Requires="wps">
          <w:drawing>
            <wp:anchor distT="0" distB="0" distL="114300" distR="114300" simplePos="0" relativeHeight="251658240" behindDoc="0" locked="1" layoutInCell="1" allowOverlap="1" wp14:anchorId="38188125" wp14:editId="49438E56">
              <wp:simplePos x="0" y="0"/>
              <wp:positionH relativeFrom="page">
                <wp:posOffset>466090</wp:posOffset>
              </wp:positionH>
              <wp:positionV relativeFrom="page">
                <wp:posOffset>8924925</wp:posOffset>
              </wp:positionV>
              <wp:extent cx="1285875" cy="611505"/>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1285875" cy="611505"/>
                      </a:xfrm>
                      <a:prstGeom prst="rect">
                        <a:avLst/>
                      </a:prstGeom>
                      <a:noFill/>
                      <a:ln w="6350">
                        <a:noFill/>
                      </a:ln>
                    </wps:spPr>
                    <wps:txbx>
                      <w:txbxContent>
                        <w:p w14:paraId="378E866D" w14:textId="49214986" w:rsidR="00CA1EEA" w:rsidRPr="00CF0D33" w:rsidRDefault="00EE4E19" w:rsidP="00CA1EEA">
                          <w:pPr>
                            <w:pStyle w:val="Normlnmodra"/>
                            <w:spacing w:after="0"/>
                            <w:rPr>
                              <w:b/>
                            </w:rPr>
                          </w:pPr>
                          <w:r>
                            <w:rPr>
                              <w:b/>
                            </w:rPr>
                            <w:t>Michaela Průchová</w:t>
                          </w:r>
                        </w:p>
                        <w:p w14:paraId="1C501A4F" w14:textId="6C9A4A5F" w:rsidR="00CA1EEA" w:rsidRPr="0071130C" w:rsidRDefault="00EE4E19" w:rsidP="00CA1EEA">
                          <w:pPr>
                            <w:pStyle w:val="TZmensi-texty"/>
                          </w:pPr>
                          <w:r w:rsidRPr="00EE4E19">
                            <w:t xml:space="preserve">Externí komunikace ČSOB </w:t>
                          </w:r>
                          <w:hyperlink r:id="rId7" w:history="1">
                            <w:r w:rsidRPr="00F435C6">
                              <w:rPr>
                                <w:rStyle w:val="Hypertextovodkaz"/>
                              </w:rPr>
                              <w:t>mpruchova@csob.cz</w:t>
                            </w:r>
                          </w:hyperlink>
                          <w:r w:rsidR="00CA1EEA" w:rsidRPr="0071130C">
                            <w:t xml:space="preserve"> </w:t>
                          </w:r>
                        </w:p>
                        <w:p w14:paraId="480E0E28" w14:textId="44CBDAB4" w:rsidR="00CA1EEA" w:rsidRPr="0071130C" w:rsidRDefault="00CA1EEA" w:rsidP="00CA1EEA">
                          <w:pPr>
                            <w:pStyle w:val="TZmensi-texty"/>
                          </w:pPr>
                          <w:r w:rsidRPr="0071130C">
                            <w:t xml:space="preserve">+420 </w:t>
                          </w:r>
                          <w:r w:rsidR="00EE4E19" w:rsidRPr="00EE4E19">
                            <w:t>731 423 281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188125" id="_x0000_t202" coordsize="21600,21600" o:spt="202" path="m,l,21600r21600,l21600,xe">
              <v:stroke joinstyle="miter"/>
              <v:path gradientshapeok="t" o:connecttype="rect"/>
            </v:shapetype>
            <v:shape id="Textové pole 12" o:spid="_x0000_s1028" type="#_x0000_t202" style="position:absolute;margin-left:36.7pt;margin-top:702.75pt;width:101.2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" filled="f" stroked="f" strokeweight=".5pt">
              <v:textbox style="mso-fit-shape-to-text:t" inset="0,0,0,0">
                <w:txbxContent>
                  <w:p w14:paraId="378E866D" w14:textId="49214986" w:rsidR="00CA1EEA" w:rsidRPr="00CF0D33" w:rsidRDefault="00EE4E19" w:rsidP="00CA1EEA">
                    <w:pPr>
                      <w:pStyle w:val="Normlnmodra"/>
                      <w:spacing w:after="0"/>
                      <w:rPr>
                        <w:b/>
                      </w:rPr>
                    </w:pPr>
                    <w:r>
                      <w:rPr>
                        <w:b/>
                      </w:rPr>
                      <w:t>Michaela Průchová</w:t>
                    </w:r>
                  </w:p>
                  <w:p w14:paraId="1C501A4F" w14:textId="6C9A4A5F" w:rsidR="00CA1EEA" w:rsidRPr="0071130C" w:rsidRDefault="00EE4E19" w:rsidP="00CA1EEA">
                    <w:pPr>
                      <w:pStyle w:val="TZmensi-texty"/>
                    </w:pPr>
                    <w:r w:rsidRPr="00EE4E19">
                      <w:t xml:space="preserve">Externí komunikace ČSOB </w:t>
                    </w:r>
                    <w:hyperlink r:id="rId8" w:history="1">
                      <w:r w:rsidRPr="00F435C6">
                        <w:rPr>
                          <w:rStyle w:val="Hypertextovodkaz"/>
                        </w:rPr>
                        <w:t>mpruchova@csob.cz</w:t>
                      </w:r>
                    </w:hyperlink>
                    <w:r w:rsidR="00CA1EEA" w:rsidRPr="0071130C">
                      <w:t xml:space="preserve"> </w:t>
                    </w:r>
                  </w:p>
                  <w:p w14:paraId="480E0E28" w14:textId="44CBDAB4" w:rsidR="00CA1EEA" w:rsidRPr="0071130C" w:rsidRDefault="00CA1EEA" w:rsidP="00CA1EEA">
                    <w:pPr>
                      <w:pStyle w:val="TZmensi-texty"/>
                    </w:pPr>
                    <w:r w:rsidRPr="0071130C">
                      <w:t xml:space="preserve">+420 </w:t>
                    </w:r>
                    <w:r w:rsidR="00EE4E19" w:rsidRPr="00EE4E19">
                      <w:t>731 423 281</w:t>
                    </w:r>
                  </w:p>
                </w:txbxContent>
              </v:textbox>
              <w10:wrap anchorx="page" anchory="page"/>
              <w10:anchorlock/>
            </v:shape>
          </w:pict>
        </mc:Fallback>
      </mc:AlternateConten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287C68">
      <w:t>1</w:t>
    </w:r>
    <w:r w:rsidR="006A6E8F" w:rsidRPr="00441F21">
      <w:fldChar w:fldCharType="end"/>
    </w:r>
    <w:r w:rsidR="006A6E8F" w:rsidRPr="00441F21">
      <w:t>/</w:t>
    </w:r>
    <w:r w:rsidR="00287C68">
      <w:fldChar w:fldCharType="begin"/>
    </w:r>
    <w:r w:rsidR="00287C68">
      <w:instrText xml:space="preserve"> NUMPAGES   \* MERGEFORMAT </w:instrText>
    </w:r>
    <w:r w:rsidR="00287C68">
      <w:fldChar w:fldCharType="separate"/>
    </w:r>
    <w:r w:rsidR="00287C68">
      <w:t>4</w:t>
    </w:r>
    <w:r w:rsidR="00287C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A7C29" w14:textId="77777777" w:rsidR="000776CC" w:rsidRDefault="000776CC" w:rsidP="00CF0D33">
      <w:r>
        <w:separator/>
      </w:r>
    </w:p>
  </w:footnote>
  <w:footnote w:type="continuationSeparator" w:id="0">
    <w:p w14:paraId="2EE7A525" w14:textId="77777777" w:rsidR="000776CC" w:rsidRDefault="000776CC" w:rsidP="00CF0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93576" w14:textId="5C83746A" w:rsidR="00CF0D33" w:rsidRDefault="00CF0D33">
    <w:pPr>
      <w:pStyle w:val="Zhlav"/>
    </w:pPr>
    <w:r>
      <w:rPr>
        <w:noProof/>
        <w:lang w:eastAsia="cs-CZ"/>
      </w:rPr>
      <w:drawing>
        <wp:anchor distT="0" distB="0" distL="114300" distR="114300" simplePos="0" relativeHeight="251646976" behindDoc="1" locked="1" layoutInCell="1" allowOverlap="1" wp14:anchorId="3A15DED9" wp14:editId="19EB872C">
          <wp:simplePos x="0" y="0"/>
          <wp:positionH relativeFrom="page">
            <wp:posOffset>0</wp:posOffset>
          </wp:positionH>
          <wp:positionV relativeFrom="page">
            <wp:posOffset>9525</wp:posOffset>
          </wp:positionV>
          <wp:extent cx="7548880" cy="10677525"/>
          <wp:effectExtent l="0" t="0" r="0" b="9525"/>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CCB13" w14:textId="2796E45C" w:rsidR="001E3BF7" w:rsidRDefault="00F2176F" w:rsidP="000802BD">
    <w:pPr>
      <w:pStyle w:val="Podtitul"/>
      <w:tabs>
        <w:tab w:val="left" w:pos="673"/>
      </w:tabs>
      <w:spacing w:after="1920"/>
    </w:pPr>
    <w:r w:rsidRPr="0071130C">
      <w:rPr>
        <w:noProof/>
        <w:lang w:eastAsia="cs-CZ"/>
      </w:rPr>
      <w:drawing>
        <wp:anchor distT="0" distB="0" distL="114300" distR="114300" simplePos="0" relativeHeight="251684864" behindDoc="1" locked="1" layoutInCell="1" allowOverlap="1" wp14:anchorId="62C356AA" wp14:editId="26F5E8A4">
          <wp:simplePos x="0" y="0"/>
          <wp:positionH relativeFrom="page">
            <wp:posOffset>6200140</wp:posOffset>
          </wp:positionH>
          <wp:positionV relativeFrom="page">
            <wp:posOffset>414020</wp:posOffset>
          </wp:positionV>
          <wp:extent cx="720000" cy="561600"/>
          <wp:effectExtent l="0" t="0" r="4445"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_TZ.wmf"/>
                  <pic:cNvPicPr/>
                </pic:nvPicPr>
                <pic:blipFill>
                  <a:blip r:embed="rId1">
                    <a:extLst>
                      <a:ext uri="{28A0092B-C50C-407E-A947-70E740481C1C}">
                        <a14:useLocalDpi xmlns:a14="http://schemas.microsoft.com/office/drawing/2010/main" val="0"/>
                      </a:ext>
                    </a:extLst>
                  </a:blip>
                  <a:stretch>
                    <a:fillRect/>
                  </a:stretch>
                </pic:blipFill>
                <pic:spPr>
                  <a:xfrm>
                    <a:off x="0" y="0"/>
                    <a:ext cx="720000" cy="561600"/>
                  </a:xfrm>
                  <a:prstGeom prst="rect">
                    <a:avLst/>
                  </a:prstGeom>
                </pic:spPr>
              </pic:pic>
            </a:graphicData>
          </a:graphic>
          <wp14:sizeRelH relativeFrom="margin">
            <wp14:pctWidth>0</wp14:pctWidth>
          </wp14:sizeRelH>
          <wp14:sizeRelV relativeFrom="margin">
            <wp14:pctHeight>0</wp14:pctHeight>
          </wp14:sizeRelV>
        </wp:anchor>
      </w:drawing>
    </w:r>
    <w:r w:rsidR="00CA1EEA" w:rsidRPr="0071130C">
      <w:rPr>
        <w:noProof/>
        <w:lang w:eastAsia="cs-CZ"/>
      </w:rPr>
      <mc:AlternateContent>
        <mc:Choice Requires="wps">
          <w:drawing>
            <wp:anchor distT="0" distB="0" distL="114300" distR="114300" simplePos="0" relativeHeight="251656192" behindDoc="0" locked="1" layoutInCell="1" allowOverlap="1" wp14:anchorId="3506AFF1" wp14:editId="7F2440BF">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506AFF1" id="_x0000_t202" coordsize="21600,21600" o:spt="202" path="m,l,21600r21600,l21600,xe">
              <v:stroke joinstyle="miter"/>
              <v:path gradientshapeok="t" o:connecttype="rect"/>
            </v:shapetype>
            <v:shape id="Textové pole 1" o:spid="_x0000_s1027" type="#_x0000_t202" style="position:absolute;margin-left:36.85pt;margin-top:160.95pt;width:109.95pt;height:18.7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42880" behindDoc="1" locked="1" layoutInCell="1" allowOverlap="1" wp14:anchorId="4E03F93B" wp14:editId="1381005D">
          <wp:simplePos x="0" y="0"/>
          <wp:positionH relativeFrom="page">
            <wp:posOffset>0</wp:posOffset>
          </wp:positionH>
          <wp:positionV relativeFrom="page">
            <wp:posOffset>0</wp:posOffset>
          </wp:positionV>
          <wp:extent cx="7548880" cy="10677525"/>
          <wp:effectExtent l="0" t="0" r="0" b="9525"/>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23"/>
    <w:rsid w:val="00000C70"/>
    <w:rsid w:val="00030FCF"/>
    <w:rsid w:val="00032571"/>
    <w:rsid w:val="00041778"/>
    <w:rsid w:val="00062F30"/>
    <w:rsid w:val="000673F5"/>
    <w:rsid w:val="00074DE5"/>
    <w:rsid w:val="00075381"/>
    <w:rsid w:val="000776CC"/>
    <w:rsid w:val="000802BD"/>
    <w:rsid w:val="00080ED1"/>
    <w:rsid w:val="0009703D"/>
    <w:rsid w:val="000A35D2"/>
    <w:rsid w:val="000D6126"/>
    <w:rsid w:val="000F202E"/>
    <w:rsid w:val="000F4C20"/>
    <w:rsid w:val="000F675D"/>
    <w:rsid w:val="00105F7C"/>
    <w:rsid w:val="00112A6D"/>
    <w:rsid w:val="001170A6"/>
    <w:rsid w:val="001179E5"/>
    <w:rsid w:val="00123437"/>
    <w:rsid w:val="00125A1B"/>
    <w:rsid w:val="0015233D"/>
    <w:rsid w:val="001614C2"/>
    <w:rsid w:val="001631AD"/>
    <w:rsid w:val="001871BA"/>
    <w:rsid w:val="001A0F83"/>
    <w:rsid w:val="001B2A7A"/>
    <w:rsid w:val="001B5F22"/>
    <w:rsid w:val="001B6953"/>
    <w:rsid w:val="001E00B1"/>
    <w:rsid w:val="001E3BF7"/>
    <w:rsid w:val="00206758"/>
    <w:rsid w:val="00222C2F"/>
    <w:rsid w:val="00237962"/>
    <w:rsid w:val="00242746"/>
    <w:rsid w:val="00242B81"/>
    <w:rsid w:val="00245E47"/>
    <w:rsid w:val="00250BF8"/>
    <w:rsid w:val="002514E8"/>
    <w:rsid w:val="002534D6"/>
    <w:rsid w:val="002627D8"/>
    <w:rsid w:val="002636AE"/>
    <w:rsid w:val="0027256B"/>
    <w:rsid w:val="00276E08"/>
    <w:rsid w:val="00284095"/>
    <w:rsid w:val="00287C68"/>
    <w:rsid w:val="00295E9D"/>
    <w:rsid w:val="00297D0D"/>
    <w:rsid w:val="002B451A"/>
    <w:rsid w:val="002B7D48"/>
    <w:rsid w:val="002C30AE"/>
    <w:rsid w:val="002D1302"/>
    <w:rsid w:val="002E687B"/>
    <w:rsid w:val="00300E30"/>
    <w:rsid w:val="00304775"/>
    <w:rsid w:val="00304E69"/>
    <w:rsid w:val="00305339"/>
    <w:rsid w:val="00312D86"/>
    <w:rsid w:val="00314FE8"/>
    <w:rsid w:val="00327E62"/>
    <w:rsid w:val="00345312"/>
    <w:rsid w:val="003454AA"/>
    <w:rsid w:val="00346AAF"/>
    <w:rsid w:val="0035062B"/>
    <w:rsid w:val="003512B7"/>
    <w:rsid w:val="00355D99"/>
    <w:rsid w:val="003714B2"/>
    <w:rsid w:val="003723AC"/>
    <w:rsid w:val="0037388E"/>
    <w:rsid w:val="00374720"/>
    <w:rsid w:val="003812A3"/>
    <w:rsid w:val="003A1CA7"/>
    <w:rsid w:val="003A68D3"/>
    <w:rsid w:val="003B1E88"/>
    <w:rsid w:val="003B24E2"/>
    <w:rsid w:val="003C3F6C"/>
    <w:rsid w:val="003D58BE"/>
    <w:rsid w:val="003D64BB"/>
    <w:rsid w:val="003E15AD"/>
    <w:rsid w:val="003E3915"/>
    <w:rsid w:val="003E6167"/>
    <w:rsid w:val="003E7522"/>
    <w:rsid w:val="003F1AAB"/>
    <w:rsid w:val="0041265C"/>
    <w:rsid w:val="00420B9A"/>
    <w:rsid w:val="00423BE7"/>
    <w:rsid w:val="004259F1"/>
    <w:rsid w:val="00437827"/>
    <w:rsid w:val="0044109A"/>
    <w:rsid w:val="00441F21"/>
    <w:rsid w:val="00453758"/>
    <w:rsid w:val="0046098E"/>
    <w:rsid w:val="00485CD3"/>
    <w:rsid w:val="004A3C70"/>
    <w:rsid w:val="004A671B"/>
    <w:rsid w:val="004B07C2"/>
    <w:rsid w:val="004C0721"/>
    <w:rsid w:val="004C720F"/>
    <w:rsid w:val="004E7E1D"/>
    <w:rsid w:val="004F096D"/>
    <w:rsid w:val="00517093"/>
    <w:rsid w:val="00525099"/>
    <w:rsid w:val="0053125C"/>
    <w:rsid w:val="00540BD6"/>
    <w:rsid w:val="005514A4"/>
    <w:rsid w:val="00552E7A"/>
    <w:rsid w:val="00561E65"/>
    <w:rsid w:val="00581492"/>
    <w:rsid w:val="00583088"/>
    <w:rsid w:val="005874A0"/>
    <w:rsid w:val="005875A2"/>
    <w:rsid w:val="005C00DD"/>
    <w:rsid w:val="005D7F06"/>
    <w:rsid w:val="005E4874"/>
    <w:rsid w:val="005F1359"/>
    <w:rsid w:val="00603701"/>
    <w:rsid w:val="006061A9"/>
    <w:rsid w:val="00616DDA"/>
    <w:rsid w:val="00625123"/>
    <w:rsid w:val="00636443"/>
    <w:rsid w:val="00650A41"/>
    <w:rsid w:val="0065713D"/>
    <w:rsid w:val="00697691"/>
    <w:rsid w:val="006A3924"/>
    <w:rsid w:val="006A693D"/>
    <w:rsid w:val="006A6E8F"/>
    <w:rsid w:val="006C5C23"/>
    <w:rsid w:val="006D11B5"/>
    <w:rsid w:val="006D1478"/>
    <w:rsid w:val="006F59A9"/>
    <w:rsid w:val="006F617A"/>
    <w:rsid w:val="00701083"/>
    <w:rsid w:val="0070390C"/>
    <w:rsid w:val="0071130C"/>
    <w:rsid w:val="00715438"/>
    <w:rsid w:val="007206D4"/>
    <w:rsid w:val="007263C9"/>
    <w:rsid w:val="00730457"/>
    <w:rsid w:val="00733C1C"/>
    <w:rsid w:val="007357EB"/>
    <w:rsid w:val="00750716"/>
    <w:rsid w:val="00754289"/>
    <w:rsid w:val="007571B4"/>
    <w:rsid w:val="00783C56"/>
    <w:rsid w:val="007C5D09"/>
    <w:rsid w:val="007D62F0"/>
    <w:rsid w:val="007F06E9"/>
    <w:rsid w:val="007F416B"/>
    <w:rsid w:val="00810BF7"/>
    <w:rsid w:val="00850645"/>
    <w:rsid w:val="0087598E"/>
    <w:rsid w:val="008872F2"/>
    <w:rsid w:val="00896581"/>
    <w:rsid w:val="008A02F9"/>
    <w:rsid w:val="008A27EE"/>
    <w:rsid w:val="008A5934"/>
    <w:rsid w:val="008B56D2"/>
    <w:rsid w:val="008C0CA5"/>
    <w:rsid w:val="008C5FA6"/>
    <w:rsid w:val="008D41A0"/>
    <w:rsid w:val="008E40B3"/>
    <w:rsid w:val="00902013"/>
    <w:rsid w:val="0090258D"/>
    <w:rsid w:val="0090416D"/>
    <w:rsid w:val="00904310"/>
    <w:rsid w:val="00905B90"/>
    <w:rsid w:val="00913B3C"/>
    <w:rsid w:val="00917CD8"/>
    <w:rsid w:val="00931564"/>
    <w:rsid w:val="00967DC6"/>
    <w:rsid w:val="00973A49"/>
    <w:rsid w:val="00982E2E"/>
    <w:rsid w:val="009837E8"/>
    <w:rsid w:val="00994C3F"/>
    <w:rsid w:val="009A3A34"/>
    <w:rsid w:val="009E29B4"/>
    <w:rsid w:val="009F2AE1"/>
    <w:rsid w:val="00A073E5"/>
    <w:rsid w:val="00A10C2C"/>
    <w:rsid w:val="00A16EBB"/>
    <w:rsid w:val="00A2312C"/>
    <w:rsid w:val="00A32A31"/>
    <w:rsid w:val="00A400A2"/>
    <w:rsid w:val="00A418F9"/>
    <w:rsid w:val="00A478F7"/>
    <w:rsid w:val="00A651CB"/>
    <w:rsid w:val="00A7150B"/>
    <w:rsid w:val="00A736A7"/>
    <w:rsid w:val="00AA2034"/>
    <w:rsid w:val="00B06EC4"/>
    <w:rsid w:val="00B13B38"/>
    <w:rsid w:val="00B25E97"/>
    <w:rsid w:val="00B34F29"/>
    <w:rsid w:val="00B44452"/>
    <w:rsid w:val="00B53433"/>
    <w:rsid w:val="00B53AD4"/>
    <w:rsid w:val="00B547E3"/>
    <w:rsid w:val="00B55B82"/>
    <w:rsid w:val="00B77B82"/>
    <w:rsid w:val="00B8049B"/>
    <w:rsid w:val="00B82334"/>
    <w:rsid w:val="00B9238D"/>
    <w:rsid w:val="00B94025"/>
    <w:rsid w:val="00B95C09"/>
    <w:rsid w:val="00BA1A95"/>
    <w:rsid w:val="00BC4774"/>
    <w:rsid w:val="00BD6B17"/>
    <w:rsid w:val="00BE158E"/>
    <w:rsid w:val="00BF2F8F"/>
    <w:rsid w:val="00BF7CFF"/>
    <w:rsid w:val="00C02319"/>
    <w:rsid w:val="00C02834"/>
    <w:rsid w:val="00C13728"/>
    <w:rsid w:val="00C17DA0"/>
    <w:rsid w:val="00C527B4"/>
    <w:rsid w:val="00C60E56"/>
    <w:rsid w:val="00C67DF6"/>
    <w:rsid w:val="00CA1EEA"/>
    <w:rsid w:val="00CA45F1"/>
    <w:rsid w:val="00CA6A9A"/>
    <w:rsid w:val="00CA70BA"/>
    <w:rsid w:val="00CB4149"/>
    <w:rsid w:val="00CB5050"/>
    <w:rsid w:val="00CC07A2"/>
    <w:rsid w:val="00CC0E41"/>
    <w:rsid w:val="00CC706F"/>
    <w:rsid w:val="00CD072D"/>
    <w:rsid w:val="00CE3C38"/>
    <w:rsid w:val="00CE741D"/>
    <w:rsid w:val="00CF0D33"/>
    <w:rsid w:val="00D15CC8"/>
    <w:rsid w:val="00D17A70"/>
    <w:rsid w:val="00D31BDF"/>
    <w:rsid w:val="00D5008A"/>
    <w:rsid w:val="00D616FC"/>
    <w:rsid w:val="00D753FC"/>
    <w:rsid w:val="00D80079"/>
    <w:rsid w:val="00D914E9"/>
    <w:rsid w:val="00D93279"/>
    <w:rsid w:val="00DB541C"/>
    <w:rsid w:val="00DD44AF"/>
    <w:rsid w:val="00DE1327"/>
    <w:rsid w:val="00DE5DA2"/>
    <w:rsid w:val="00E07C98"/>
    <w:rsid w:val="00E208AB"/>
    <w:rsid w:val="00E35C87"/>
    <w:rsid w:val="00E3602B"/>
    <w:rsid w:val="00E52237"/>
    <w:rsid w:val="00E6314F"/>
    <w:rsid w:val="00E8494B"/>
    <w:rsid w:val="00E84A3D"/>
    <w:rsid w:val="00E91905"/>
    <w:rsid w:val="00EA594C"/>
    <w:rsid w:val="00EB34D5"/>
    <w:rsid w:val="00EC672B"/>
    <w:rsid w:val="00EE4E19"/>
    <w:rsid w:val="00EF49A5"/>
    <w:rsid w:val="00EF7E58"/>
    <w:rsid w:val="00F027F7"/>
    <w:rsid w:val="00F1104F"/>
    <w:rsid w:val="00F15C33"/>
    <w:rsid w:val="00F2176F"/>
    <w:rsid w:val="00F21A6B"/>
    <w:rsid w:val="00F21CC6"/>
    <w:rsid w:val="00F42A26"/>
    <w:rsid w:val="00F46460"/>
    <w:rsid w:val="00F704D5"/>
    <w:rsid w:val="00F742EF"/>
    <w:rsid w:val="00F74F12"/>
    <w:rsid w:val="00F7725E"/>
    <w:rsid w:val="00FA17FB"/>
    <w:rsid w:val="00FA42DC"/>
    <w:rsid w:val="00FA4A7B"/>
    <w:rsid w:val="00FB7A7D"/>
    <w:rsid w:val="00FC7E59"/>
    <w:rsid w:val="00FE7F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453758"/>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UnresolvedMention">
    <w:name w:val="Unresolved Mention"/>
    <w:basedOn w:val="Standardnpsmoodstavce"/>
    <w:uiPriority w:val="99"/>
    <w:semiHidden/>
    <w:unhideWhenUsed/>
    <w:rsid w:val="001B5F22"/>
    <w:rPr>
      <w:color w:val="605E5C"/>
      <w:shd w:val="clear" w:color="auto" w:fill="E1DFDD"/>
    </w:rPr>
  </w:style>
  <w:style w:type="paragraph" w:styleId="Podtitul">
    <w:name w:val="Subtitle"/>
    <w:basedOn w:val="Normln"/>
    <w:next w:val="Normln"/>
    <w:link w:val="Podtitul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982E2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59767895">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csob" TargetMode="External"/><Relationship Id="rId2" Type="http://schemas.openxmlformats.org/officeDocument/2006/relationships/hyperlink" Target="https://www.facebook.com/csob" TargetMode="External"/><Relationship Id="rId1" Type="http://schemas.openxmlformats.org/officeDocument/2006/relationships/hyperlink" Target="https://www.youtube.com/channel/UCCRLevEhack4M8nKdO4JJkA" TargetMode="External"/><Relationship Id="rId5" Type="http://schemas.openxmlformats.org/officeDocument/2006/relationships/hyperlink" Target="http://www.csob.cz/portal/csob/servis-pro-media" TargetMode="External"/><Relationship Id="rId4" Type="http://schemas.openxmlformats.org/officeDocument/2006/relationships/hyperlink" Target="https://twitter.com/CSOB_CZ"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mpruchova@csob.cz" TargetMode="External"/><Relationship Id="rId3" Type="http://schemas.openxmlformats.org/officeDocument/2006/relationships/hyperlink" Target="https://www.youtube.com/channel/UCCRLevEhack4M8nKdO4JJkA" TargetMode="External"/><Relationship Id="rId7" Type="http://schemas.openxmlformats.org/officeDocument/2006/relationships/hyperlink" Target="mailto:mpruchova@csob.cz" TargetMode="External"/><Relationship Id="rId2" Type="http://schemas.openxmlformats.org/officeDocument/2006/relationships/image" Target="media/image7.jpeg"/><Relationship Id="rId1" Type="http://schemas.openxmlformats.org/officeDocument/2006/relationships/image" Target="media/image10.jpg"/><Relationship Id="rId6" Type="http://schemas.openxmlformats.org/officeDocument/2006/relationships/hyperlink" Target="https://twitter.com/CSOB_CZ" TargetMode="External"/><Relationship Id="rId5" Type="http://schemas.openxmlformats.org/officeDocument/2006/relationships/hyperlink" Target="https://www.linkedin.com/company/csob" TargetMode="External"/><Relationship Id="rId4" Type="http://schemas.openxmlformats.org/officeDocument/2006/relationships/hyperlink" Target="https://www.facebook.com/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3.xml><?xml version="1.0" encoding="utf-8"?>
<ds:datastoreItem xmlns:ds="http://schemas.openxmlformats.org/officeDocument/2006/customXml" ds:itemID="{E7E7D585-23D2-411A-BC19-78868FF73901}">
  <ds:schemaRefs>
    <ds:schemaRef ds:uri="http://purl.org/dc/dcmitype/"/>
    <ds:schemaRef ds:uri="c3aea190-4130-4b4e-abfd-e3559c02eddc"/>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67cee553-4913-44bb-910f-2f4195e6755a"/>
    <ds:schemaRef ds:uri="http://www.w3.org/XML/1998/namespace"/>
  </ds:schemaRefs>
</ds:datastoreItem>
</file>

<file path=customXml/itemProps4.xml><?xml version="1.0" encoding="utf-8"?>
<ds:datastoreItem xmlns:ds="http://schemas.openxmlformats.org/officeDocument/2006/customXml" ds:itemID="{6CC86108-15F8-4613-AC67-F9888928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6</TotalTime>
  <Pages>4</Pages>
  <Words>500</Words>
  <Characters>2680</Characters>
  <Application>Microsoft Office Word</Application>
  <DocSecurity>0</DocSecurity>
  <Lines>62</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Dederová Nelly</dc:creator>
  <cp:lastModifiedBy>PRŮCHOVÁ Michaela</cp:lastModifiedBy>
  <cp:revision>3</cp:revision>
  <cp:lastPrinted>2019-03-21T10:42:00Z</cp:lastPrinted>
  <dcterms:created xsi:type="dcterms:W3CDTF">2019-05-28T15:17:00Z</dcterms:created>
  <dcterms:modified xsi:type="dcterms:W3CDTF">2019-05-28T18:17:00Z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classifiedOn="2019-05-28T17:17:11.6224453</vt:lpwstr>
  </property>
  <property fmtid="{D5CDD505-2E9C-101B-9397-08002B2CF9AE}" pid="3" name="CSOB-DocumentTagging.ClassificationMark.P01">
    <vt:lpwstr>+02:00" showPrintedBy="false" showPrintDate="false" language="en" ApplicationVersion="Microsoft Word, 15.0" addinVersion="5.10.4.22" template="CSOB"&gt;&lt;history bulk="false" class="Public" code="C0" user="PRŮCHOVÁ Michaela" date="2019-05-28T17:17:11.622</vt:lpwstr>
  </property>
  <property fmtid="{D5CDD505-2E9C-101B-9397-08002B2CF9AE}" pid="4" name="CSOB-DocumentTagging.ClassificationMark.P02">
    <vt:lpwstr>4453+02:00"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ies>
</file>