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0AF9D" w14:textId="34159406" w:rsidR="0024409D" w:rsidRPr="0024409D" w:rsidRDefault="0024409D" w:rsidP="0024409D">
      <w:pPr>
        <w:jc w:val="both"/>
        <w:rPr>
          <w:b/>
          <w:noProof/>
          <w:color w:val="003366" w:themeColor="accent1"/>
          <w:sz w:val="40"/>
          <w:szCs w:val="40"/>
        </w:rPr>
      </w:pPr>
      <w:r w:rsidRPr="0024409D">
        <w:rPr>
          <w:b/>
          <w:noProof/>
          <w:color w:val="003366" w:themeColor="accent1"/>
          <w:sz w:val="40"/>
          <w:szCs w:val="40"/>
        </w:rPr>
        <w:t xml:space="preserve">ČSOB a Policie ČR budou učit děti bezpečnému chování na internetu </w:t>
      </w:r>
    </w:p>
    <w:p w14:paraId="360CC4A8" w14:textId="77777777" w:rsidR="0024409D" w:rsidRDefault="0024409D" w:rsidP="004518BE">
      <w:pPr>
        <w:rPr>
          <w:rFonts w:asciiTheme="minorHAnsi" w:hAnsiTheme="minorHAnsi" w:cstheme="minorHAnsi"/>
          <w:b/>
          <w:sz w:val="22"/>
        </w:rPr>
      </w:pPr>
    </w:p>
    <w:p w14:paraId="34E736D5" w14:textId="48A2FDC0" w:rsidR="0024409D" w:rsidRDefault="0024409D" w:rsidP="004518BE">
      <w:pPr>
        <w:rPr>
          <w:b/>
          <w:bCs/>
          <w:sz w:val="22"/>
        </w:rPr>
      </w:pPr>
      <w:r>
        <w:rPr>
          <w:b/>
          <w:bCs/>
          <w:sz w:val="22"/>
        </w:rPr>
        <w:t>Policejní preventisté a bankovní experti</w:t>
      </w:r>
      <w:r w:rsidRPr="009C781C">
        <w:rPr>
          <w:b/>
          <w:bCs/>
          <w:sz w:val="22"/>
        </w:rPr>
        <w:t xml:space="preserve"> zahájí v roce 2020 společný výukový program</w:t>
      </w:r>
      <w:r>
        <w:rPr>
          <w:b/>
          <w:bCs/>
          <w:sz w:val="22"/>
        </w:rPr>
        <w:t>, který pomůže</w:t>
      </w:r>
      <w:r w:rsidRPr="009C781C">
        <w:rPr>
          <w:b/>
          <w:bCs/>
          <w:sz w:val="22"/>
        </w:rPr>
        <w:t xml:space="preserve"> základní</w:t>
      </w:r>
      <w:r>
        <w:rPr>
          <w:b/>
          <w:bCs/>
          <w:sz w:val="22"/>
        </w:rPr>
        <w:t>m</w:t>
      </w:r>
      <w:r w:rsidRPr="009C781C">
        <w:rPr>
          <w:b/>
          <w:bCs/>
          <w:sz w:val="22"/>
        </w:rPr>
        <w:t xml:space="preserve"> škol</w:t>
      </w:r>
      <w:r>
        <w:rPr>
          <w:b/>
          <w:bCs/>
          <w:sz w:val="22"/>
        </w:rPr>
        <w:t>ám a bude</w:t>
      </w:r>
      <w:r w:rsidRPr="009C781C">
        <w:rPr>
          <w:b/>
          <w:bCs/>
          <w:sz w:val="22"/>
        </w:rPr>
        <w:t xml:space="preserve"> zaměřený na rizika, s</w:t>
      </w:r>
      <w:r>
        <w:rPr>
          <w:b/>
          <w:bCs/>
          <w:sz w:val="22"/>
        </w:rPr>
        <w:t> nimiž s</w:t>
      </w:r>
      <w:r w:rsidRPr="009C781C">
        <w:rPr>
          <w:b/>
          <w:bCs/>
          <w:sz w:val="22"/>
        </w:rPr>
        <w:t>e děti setkávají v digitálním prostoru, zejména na sociálních sítích.</w:t>
      </w:r>
      <w:r>
        <w:rPr>
          <w:b/>
          <w:bCs/>
          <w:sz w:val="22"/>
        </w:rPr>
        <w:t xml:space="preserve"> </w:t>
      </w:r>
      <w:r w:rsidRPr="009C781C">
        <w:rPr>
          <w:b/>
          <w:bCs/>
          <w:sz w:val="22"/>
        </w:rPr>
        <w:t>ČSOB a Policie ČR</w:t>
      </w:r>
      <w:r>
        <w:rPr>
          <w:b/>
          <w:bCs/>
          <w:sz w:val="22"/>
        </w:rPr>
        <w:t xml:space="preserve"> tak</w:t>
      </w:r>
      <w:r w:rsidRPr="009C781C">
        <w:rPr>
          <w:b/>
          <w:bCs/>
          <w:sz w:val="22"/>
        </w:rPr>
        <w:t xml:space="preserve"> spouští unikátní spolupráci v oblasti digitálního vzdělávání. Dohodu dnes slavnostně podepsali člen představenstva ČSOB Petr Hutla a policejní prezident brig. gen. Jan</w:t>
      </w:r>
      <w:r>
        <w:rPr>
          <w:b/>
          <w:bCs/>
          <w:sz w:val="22"/>
        </w:rPr>
        <w:t xml:space="preserve"> Švejdar. </w:t>
      </w:r>
    </w:p>
    <w:p w14:paraId="1C879BA1" w14:textId="77777777" w:rsidR="0024409D" w:rsidRDefault="0024409D" w:rsidP="004518BE">
      <w:pPr>
        <w:rPr>
          <w:b/>
          <w:bCs/>
          <w:sz w:val="22"/>
        </w:rPr>
      </w:pPr>
    </w:p>
    <w:p w14:paraId="65746EC7" w14:textId="46E2D76C" w:rsidR="0024409D" w:rsidRPr="00355953" w:rsidRDefault="0024409D" w:rsidP="0024409D">
      <w:pPr>
        <w:jc w:val="both"/>
        <w:rPr>
          <w:iCs/>
        </w:rPr>
      </w:pPr>
      <w:r w:rsidRPr="00355953">
        <w:rPr>
          <w:iCs/>
        </w:rPr>
        <w:t xml:space="preserve">Podle průzkumů děti aktivně využívají internet stále častěji a od stále mladšího věku. Více než polovina třináctiletých má profil na některé ze sociálních sítí, třetina dětí tohoto věku na internetu i nakupuje. Děti se v digitálním prostoru pohybují velmi přirozeně, zároveň si ale nejsou vědomé rizik, která </w:t>
      </w:r>
      <w:r>
        <w:rPr>
          <w:iCs/>
        </w:rPr>
        <w:t xml:space="preserve">tu </w:t>
      </w:r>
      <w:r w:rsidRPr="00355953">
        <w:rPr>
          <w:iCs/>
        </w:rPr>
        <w:t>na ně mohou čekat. Jsou tak v internetovém prostředí vůbec nejohroženější skupinou.</w:t>
      </w:r>
    </w:p>
    <w:p w14:paraId="010AE963" w14:textId="7236E39E" w:rsidR="0024409D" w:rsidRPr="00355953" w:rsidRDefault="0024409D" w:rsidP="0024409D">
      <w:pPr>
        <w:jc w:val="both"/>
        <w:rPr>
          <w:iCs/>
        </w:rPr>
      </w:pPr>
      <w:r w:rsidRPr="00355953">
        <w:rPr>
          <w:iCs/>
        </w:rPr>
        <w:t>ČSOB se dlouhodobě věnuje vzdělávání žáků základních a středních škol v oblasti finanční gramotnosti a odpovědného hospodaření s penězi. „</w:t>
      </w:r>
      <w:r w:rsidRPr="00355953">
        <w:rPr>
          <w:i/>
        </w:rPr>
        <w:t>Jako banka, která většinu služeb nabízí i v digitalizované podobě</w:t>
      </w:r>
      <w:r>
        <w:rPr>
          <w:i/>
        </w:rPr>
        <w:t>,</w:t>
      </w:r>
      <w:r w:rsidRPr="00355953">
        <w:rPr>
          <w:i/>
        </w:rPr>
        <w:t xml:space="preserve"> známe rizika pohybu v online světě a víme, jak důležité je dodržování bezpečnostních pravidel.</w:t>
      </w:r>
      <w:r w:rsidR="003A2B91">
        <w:rPr>
          <w:i/>
        </w:rPr>
        <w:t xml:space="preserve"> Proto jsme náš úspěšný program finančního vzdělávání ve školách rozšířili o digitální bezpečnost a prevenci rizik na internetu. Policii ČR jsme oslovili jako odborníky, kteří mají v této oblasti největší zkušenosti i experty. S nimi teď spouštíme v Česku unikátní spolupráci, díky které se děti i jejich rodiče naučí lépe se chránit před internetovými hrozbami,</w:t>
      </w:r>
      <w:r w:rsidRPr="00355953">
        <w:rPr>
          <w:iCs/>
        </w:rPr>
        <w:t>“ říká Petr Hutla, člen představenstva ČSOB.</w:t>
      </w:r>
      <w:r w:rsidR="003A2B91">
        <w:rPr>
          <w:iCs/>
        </w:rPr>
        <w:t xml:space="preserve"> </w:t>
      </w:r>
    </w:p>
    <w:p w14:paraId="403B8009" w14:textId="352738C3" w:rsidR="0024409D" w:rsidRPr="00355953" w:rsidRDefault="0024409D" w:rsidP="0024409D">
      <w:pPr>
        <w:jc w:val="both"/>
        <w:rPr>
          <w:iCs/>
        </w:rPr>
      </w:pPr>
      <w:r w:rsidRPr="00355953">
        <w:rPr>
          <w:iCs/>
          <w:lang w:bidi="cs-CZ"/>
        </w:rPr>
        <w:t>Podle aktuálních statistik Policie ČR je kriminalita v digitálním prostředí</w:t>
      </w:r>
      <w:r w:rsidR="00345720">
        <w:rPr>
          <w:iCs/>
          <w:lang w:bidi="cs-CZ"/>
        </w:rPr>
        <w:t xml:space="preserve"> jako</w:t>
      </w:r>
      <w:r w:rsidRPr="00355953">
        <w:rPr>
          <w:iCs/>
          <w:lang w:bidi="cs-CZ"/>
        </w:rPr>
        <w:t xml:space="preserve"> </w:t>
      </w:r>
      <w:r w:rsidR="00345720">
        <w:rPr>
          <w:iCs/>
          <w:lang w:bidi="cs-CZ"/>
        </w:rPr>
        <w:t>jedna z mála o</w:t>
      </w:r>
      <w:r w:rsidRPr="00355953">
        <w:rPr>
          <w:iCs/>
          <w:lang w:bidi="cs-CZ"/>
        </w:rPr>
        <w:t>blast</w:t>
      </w:r>
      <w:r w:rsidR="00345720">
        <w:rPr>
          <w:iCs/>
          <w:lang w:bidi="cs-CZ"/>
        </w:rPr>
        <w:t>í</w:t>
      </w:r>
      <w:r w:rsidRPr="00355953">
        <w:rPr>
          <w:iCs/>
          <w:lang w:bidi="cs-CZ"/>
        </w:rPr>
        <w:t xml:space="preserve"> trestné činnosti na vzestupu. Jedná se jak o jednoduché internetové podvody, tak</w:t>
      </w:r>
      <w:r w:rsidR="00345720">
        <w:rPr>
          <w:iCs/>
          <w:lang w:bidi="cs-CZ"/>
        </w:rPr>
        <w:t xml:space="preserve"> o</w:t>
      </w:r>
      <w:r w:rsidRPr="00355953">
        <w:rPr>
          <w:iCs/>
          <w:lang w:bidi="cs-CZ"/>
        </w:rPr>
        <w:t xml:space="preserve"> komplikovanější zločiny, více než třetinu tvoří tzv. mravnostní kriminalita, často cílená právě na děti a mládež. </w:t>
      </w:r>
      <w:r w:rsidR="00345720">
        <w:rPr>
          <w:iCs/>
          <w:lang w:bidi="cs-CZ"/>
        </w:rPr>
        <w:t>„</w:t>
      </w:r>
      <w:r w:rsidR="00345720" w:rsidRPr="00F2367E">
        <w:rPr>
          <w:i/>
        </w:rPr>
        <w:t xml:space="preserve">Spolupráce s ambasadory ČSOB nám pomůže rozšířit síť preventistů, která od roku 2020 bude významně posílena i z našich vnitřních zdrojů. </w:t>
      </w:r>
      <w:r w:rsidR="00345720" w:rsidRPr="00E702AF">
        <w:rPr>
          <w:i/>
        </w:rPr>
        <w:t>Prevenci v oblasti kybernetické bezpečnosti vnímáme jako jednu z priorit a jsem velmi rád, že projekt Tvoje cesta reaguje právě na často opomíjená rizika sociálních sítí. Zároveň je dobré vyzdvihnout, že nebudeme pracovat pouze s dětmi, ale společně se zaměříme také na neméně důležitou cílovou skupinu, což jsou</w:t>
      </w:r>
      <w:r w:rsidR="00345720">
        <w:rPr>
          <w:i/>
        </w:rPr>
        <w:t xml:space="preserve"> rodiče a dospělé osoby obecně“,</w:t>
      </w:r>
      <w:r w:rsidR="00345720">
        <w:rPr>
          <w:i/>
        </w:rPr>
        <w:t xml:space="preserve"> </w:t>
      </w:r>
      <w:r w:rsidRPr="00355953">
        <w:rPr>
          <w:iCs/>
          <w:lang w:bidi="cs-CZ"/>
        </w:rPr>
        <w:t>uvedl policejní prezident Jan Švejdar.</w:t>
      </w:r>
    </w:p>
    <w:p w14:paraId="00244396" w14:textId="77777777" w:rsidR="00345720" w:rsidRDefault="0024409D" w:rsidP="00345720">
      <w:pPr>
        <w:pStyle w:val="Textkomente"/>
        <w:rPr>
          <w:iCs/>
        </w:rPr>
      </w:pPr>
      <w:r w:rsidRPr="00355953">
        <w:rPr>
          <w:iCs/>
        </w:rPr>
        <w:lastRenderedPageBreak/>
        <w:t xml:space="preserve">Společný výukový program bude zahájen na začátku roku 2020 a </w:t>
      </w:r>
      <w:r w:rsidR="00B12912">
        <w:rPr>
          <w:iCs/>
        </w:rPr>
        <w:t>budou se ho ú</w:t>
      </w:r>
      <w:r w:rsidRPr="00355953">
        <w:rPr>
          <w:iCs/>
        </w:rPr>
        <w:t>častn</w:t>
      </w:r>
      <w:r w:rsidR="00B12912">
        <w:rPr>
          <w:iCs/>
        </w:rPr>
        <w:t>it z</w:t>
      </w:r>
      <w:r w:rsidRPr="00355953">
        <w:rPr>
          <w:iCs/>
        </w:rPr>
        <w:t>aměstnanc</w:t>
      </w:r>
      <w:r w:rsidR="00B12912">
        <w:rPr>
          <w:iCs/>
        </w:rPr>
        <w:t>i</w:t>
      </w:r>
      <w:r w:rsidRPr="00355953">
        <w:rPr>
          <w:iCs/>
        </w:rPr>
        <w:t xml:space="preserve"> ČSOB</w:t>
      </w:r>
      <w:r w:rsidR="00B12912">
        <w:rPr>
          <w:iCs/>
        </w:rPr>
        <w:t xml:space="preserve"> (</w:t>
      </w:r>
      <w:r w:rsidRPr="00355953">
        <w:rPr>
          <w:iCs/>
        </w:rPr>
        <w:t>ambasado</w:t>
      </w:r>
      <w:r w:rsidR="00B12912">
        <w:rPr>
          <w:iCs/>
        </w:rPr>
        <w:t xml:space="preserve">ři </w:t>
      </w:r>
      <w:r w:rsidRPr="00355953">
        <w:rPr>
          <w:iCs/>
        </w:rPr>
        <w:t>finanční gramotnosti</w:t>
      </w:r>
      <w:r w:rsidR="00B12912">
        <w:rPr>
          <w:iCs/>
        </w:rPr>
        <w:t xml:space="preserve">) </w:t>
      </w:r>
      <w:r w:rsidRPr="00355953">
        <w:rPr>
          <w:iCs/>
        </w:rPr>
        <w:t>a policejní preventist</w:t>
      </w:r>
      <w:r w:rsidR="00B12912">
        <w:rPr>
          <w:iCs/>
        </w:rPr>
        <w:t xml:space="preserve">é. </w:t>
      </w:r>
      <w:r w:rsidRPr="00355953">
        <w:rPr>
          <w:iCs/>
        </w:rPr>
        <w:t>Program je určen p</w:t>
      </w:r>
      <w:r w:rsidR="00345720">
        <w:rPr>
          <w:iCs/>
        </w:rPr>
        <w:t xml:space="preserve">ro druhý stupeň základních škol </w:t>
      </w:r>
      <w:r w:rsidR="00345720">
        <w:t xml:space="preserve">a v návaznosti na to také pro rodiče a dospělé osoby obecně. </w:t>
      </w:r>
      <w:r w:rsidR="00345720" w:rsidRPr="00355953">
        <w:rPr>
          <w:iCs/>
        </w:rPr>
        <w:t>Kromě vzdělávacího programu připraví ČSOB a Policie ČR krátká výuková videa a společnou preventivní kampaň.</w:t>
      </w:r>
    </w:p>
    <w:p w14:paraId="67241964" w14:textId="1EC82AF2" w:rsidR="0024409D" w:rsidRDefault="0024409D" w:rsidP="0024409D">
      <w:pPr>
        <w:jc w:val="both"/>
        <w:rPr>
          <w:iCs/>
        </w:rPr>
      </w:pPr>
      <w:bookmarkStart w:id="0" w:name="_GoBack"/>
      <w:bookmarkEnd w:id="0"/>
      <w:r w:rsidRPr="00355953">
        <w:rPr>
          <w:iCs/>
        </w:rPr>
        <w:t xml:space="preserve"> </w:t>
      </w:r>
    </w:p>
    <w:p w14:paraId="22729DE0" w14:textId="77777777" w:rsidR="007778F3" w:rsidRDefault="007778F3" w:rsidP="0024409D">
      <w:pPr>
        <w:jc w:val="both"/>
        <w:rPr>
          <w:iCs/>
        </w:rPr>
      </w:pPr>
    </w:p>
    <w:p w14:paraId="221F56D8" w14:textId="77777777" w:rsidR="007778F3" w:rsidRDefault="007778F3" w:rsidP="0024409D">
      <w:pPr>
        <w:jc w:val="both"/>
        <w:rPr>
          <w:iCs/>
        </w:rPr>
      </w:pPr>
    </w:p>
    <w:p w14:paraId="2753665A" w14:textId="77777777" w:rsidR="007778F3" w:rsidRPr="00355953" w:rsidRDefault="007778F3" w:rsidP="0024409D">
      <w:pPr>
        <w:jc w:val="both"/>
        <w:rPr>
          <w:iCs/>
        </w:rPr>
      </w:pPr>
    </w:p>
    <w:p w14:paraId="6488F640" w14:textId="6B418364" w:rsidR="00192C41" w:rsidRDefault="00192C41" w:rsidP="00CF0D33">
      <w:r w:rsidRPr="00192C41">
        <w:rPr>
          <w:rFonts w:ascii="Times New Roman" w:hAnsi="Times New Roman" w:cs="Times New Roman"/>
          <w:noProof/>
          <w:sz w:val="24"/>
          <w:szCs w:val="24"/>
          <w:lang w:eastAsia="cs-CZ"/>
        </w:rPr>
        <mc:AlternateContent>
          <mc:Choice Requires="wps">
            <w:drawing>
              <wp:anchor distT="0" distB="0" distL="114300" distR="114300" simplePos="0" relativeHeight="251660288" behindDoc="0" locked="0" layoutInCell="1" allowOverlap="1" wp14:anchorId="0DAAB280" wp14:editId="688E933E">
                <wp:simplePos x="0" y="0"/>
                <wp:positionH relativeFrom="column">
                  <wp:posOffset>0</wp:posOffset>
                </wp:positionH>
                <wp:positionV relativeFrom="paragraph">
                  <wp:posOffset>0</wp:posOffset>
                </wp:positionV>
                <wp:extent cx="4716145" cy="2098675"/>
                <wp:effectExtent l="0" t="0" r="8255" b="635"/>
                <wp:wrapTopAndBottom/>
                <wp:docPr id="8" name="Textové pole 8"/>
                <wp:cNvGraphicFramePr/>
                <a:graphic xmlns:a="http://schemas.openxmlformats.org/drawingml/2006/main">
                  <a:graphicData uri="http://schemas.microsoft.com/office/word/2010/wordprocessingShape">
                    <wps:wsp>
                      <wps:cNvSpPr txBox="1"/>
                      <wps:spPr>
                        <a:xfrm>
                          <a:off x="0" y="0"/>
                          <a:ext cx="4715510" cy="2002155"/>
                        </a:xfrm>
                        <a:prstGeom prst="rect">
                          <a:avLst/>
                        </a:prstGeom>
                        <a:blipFill>
                          <a:blip r:embed="rId11"/>
                          <a:stretch>
                            <a:fillRect/>
                          </a:stretch>
                        </a:blipFill>
                        <a:ln w="6350">
                          <a:noFill/>
                        </a:ln>
                      </wps:spPr>
                      <wps:txbx>
                        <w:txbxContent>
                          <w:p w14:paraId="400F79C4" w14:textId="77777777" w:rsidR="00192C41" w:rsidRDefault="00192C41" w:rsidP="00192C41">
                            <w:pPr>
                              <w:pStyle w:val="TZmezinadpis"/>
                              <w:spacing w:after="0"/>
                            </w:pPr>
                            <w:r>
                              <w:t>Skupina ČSOB</w:t>
                            </w:r>
                          </w:p>
                          <w:p w14:paraId="2CBF256D" w14:textId="77777777" w:rsidR="00192C41" w:rsidRDefault="00192C41" w:rsidP="00192C41">
                            <w:pPr>
                              <w:pStyle w:val="TZmensi-texty"/>
                            </w:pPr>
                            <w:r>
                              <w:t>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loni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DAAB280" id="_x0000_t202" coordsize="21600,21600" o:spt="202" path="m,l,21600r21600,l21600,xe">
                <v:stroke joinstyle="miter"/>
                <v:path gradientshapeok="t" o:connecttype="rect"/>
              </v:shapetype>
              <v:shape id="Textové pole 8" o:spid="_x0000_s1026" type="#_x0000_t202" style="position:absolute;margin-left:0;margin-top:0;width:371.35pt;height:1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YAAAAAUmdodGxvbmcA&#10;AAZ9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KOEJJTQQMAAAAAAOZAAAAAQAAAKAAAAA9AAAB4AAAcmAAAAN9ABgAAf/Y/+0ADEFk&#10;b2JlX0NNAAL/7gAOQWRvYmUAZIAAAAAB/9sAhAAMCAgICQgMCQkMEQsKCxEVDwwMDxUYExMVExMY&#10;EQwMDAwMDBEMDAwMDAwMDAwMDAwMDAwMDAwMDAwMDAwMDAwMAQ0LCw0ODRAODhAUDg4OFBQODg4O&#10;FBEMDAwMDBERDAwMDAwMEQwMDAwMDAwMDAwMDAwMDAwMDAwMDAwMDAwMDAz/wAARCAA9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EyNjQwMDhjLThmZjItNjI0YS04YTI2LTkzZDJhNWQ1ZTdiOCIgc3RFdnQ6d2hlbj0iMjAxOS0w&#10;My0wN1QxNTozMTo1MSswMTowMCIgc3RFdnQ6c29mdHdhcmVBZ2VudD0iQWRvYmUgUGhvdG9zaG9w&#10;IENDIDIwMTk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" stroked="f" strokeweight=".5pt">
                <v:fill r:id="rId14" o:title="" recolor="t" rotate="t" type="frame"/>
                <v:textbox style="mso-fit-shape-to-text:t" inset="5mm,3mm,4mm,4mm">
                  <w:txbxContent>
                    <w:p w14:paraId="400F79C4" w14:textId="77777777" w:rsidR="00192C41" w:rsidRDefault="00192C41" w:rsidP="00192C41">
                      <w:pPr>
                        <w:pStyle w:val="TZmezinadpis"/>
                        <w:spacing w:after="0"/>
                      </w:pPr>
                      <w:r>
                        <w:t>Skupina ČSOB</w:t>
                      </w:r>
                    </w:p>
                    <w:p w14:paraId="2CBF256D" w14:textId="77777777" w:rsidR="00192C41" w:rsidRDefault="00192C41" w:rsidP="00192C41">
                      <w:pPr>
                        <w:pStyle w:val="TZmensi-texty"/>
                      </w:pPr>
                      <w:r>
                        <w:t>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loni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txbxContent>
                </v:textbox>
                <w10:wrap type="topAndBottom"/>
              </v:shape>
            </w:pict>
          </mc:Fallback>
        </mc:AlternateContent>
      </w:r>
    </w:p>
    <w:sectPr w:rsidR="00192C41" w:rsidSect="00237962">
      <w:headerReference w:type="default" r:id="rId15"/>
      <w:footerReference w:type="default" r:id="rId16"/>
      <w:headerReference w:type="first" r:id="rId17"/>
      <w:footerReference w:type="first" r:id="rId18"/>
      <w:pgSz w:w="11906" w:h="16838" w:code="9"/>
      <w:pgMar w:top="851" w:right="851" w:bottom="1702" w:left="3686"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526B7" w14:textId="77777777" w:rsidR="00C0717F" w:rsidRDefault="00C0717F" w:rsidP="00CF0D33">
      <w:r>
        <w:separator/>
      </w:r>
    </w:p>
  </w:endnote>
  <w:endnote w:type="continuationSeparator" w:id="0">
    <w:p w14:paraId="586DBCB0" w14:textId="77777777" w:rsidR="00C0717F" w:rsidRDefault="00C0717F"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EE"/>
    <w:family w:val="swiss"/>
    <w:pitch w:val="variable"/>
    <w:sig w:usb0="E00002EF" w:usb1="4000205B" w:usb2="00000028" w:usb3="00000000" w:csb0="0000019F" w:csb1="00000000"/>
    <w:embedRegular r:id="rId1" w:fontKey="{EAECB12C-E1B4-4D63-93DF-16FBFFFE1A93}"/>
    <w:embedBold r:id="rId2" w:fontKey="{3917345F-F666-4E17-9F4F-016704E55094}"/>
    <w:embedItalic r:id="rId3" w:fontKey="{2C464BD8-E873-427C-BFBE-8F0F98233D5D}"/>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D0BAF2AC-3AC7-4B04-85FE-1F2EA0FB5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AB9B" w14:textId="63838FFF" w:rsidR="006A6E8F" w:rsidRPr="00441F21" w:rsidRDefault="000802BD" w:rsidP="00CF0D33">
    <w:pPr>
      <w:pStyle w:val="Zpat"/>
    </w:pPr>
    <w:r>
      <w:rPr>
        <w:color w:val="003366" w:themeColor="hyperlink"/>
        <w:u w:val="single"/>
        <w:lang w:eastAsia="cs-CZ"/>
      </w:rPr>
      <mc:AlternateContent>
        <mc:Choice Requires="wpg">
          <w:drawing>
            <wp:anchor distT="0" distB="0" distL="114300" distR="114300" simplePos="0" relativeHeight="251682816" behindDoc="0" locked="1" layoutInCell="1" allowOverlap="1" wp14:anchorId="09C0A779" wp14:editId="470AA69C">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1"/>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1"/>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E1A873A" id="Skupina 52" o:spid="_x0000_s1026" style="position:absolute;margin-left:113.4pt;margin-top:792.6pt;width:18.4pt;height:18.1pt;z-index:251682816;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Pr>
        <w:color w:val="003366" w:themeColor="hyperlink"/>
        <w:u w:val="single"/>
        <w:lang w:eastAsia="cs-CZ"/>
      </w:rPr>
      <mc:AlternateContent>
        <mc:Choice Requires="wps">
          <w:drawing>
            <wp:anchor distT="0" distB="0" distL="114300" distR="114300" simplePos="0" relativeHeight="251677696" behindDoc="0" locked="1" layoutInCell="1" allowOverlap="1" wp14:anchorId="36F80AEE" wp14:editId="2C2C46B4">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EDE031" id="Freeform 6" o:spid="_x0000_s1026" href="https://www.facebook.com/csob" style="position:absolute;margin-left:36.85pt;margin-top:792.65pt;width:18.45pt;height:1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8720" behindDoc="0" locked="1" layoutInCell="1" allowOverlap="1" wp14:anchorId="73545DC4" wp14:editId="3831EA6A">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89A541" id="Freeform 5" o:spid="_x0000_s1026" href="https://www.linkedin.com/company/csob" style="position:absolute;margin-left:62.35pt;margin-top:792.65pt;width:18.45pt;height:18.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BIBPeebgYAAHgcAAAOAAAAAAAAAAAAAAAAAC4CAABkcnMv&#10;ZTJvRG9jLnhtbFBLAQItABQABgAIAAAAIQCEG6ij4AAAAA0BAAAPAAAAAAAAAAAAAAAAAMg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9744" behindDoc="0" locked="1" layoutInCell="1" allowOverlap="1" wp14:anchorId="49FF641B" wp14:editId="46D57967">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659709" id="Freeform 7" o:spid="_x0000_s1026" href="https://twitter.com/CSOB_CZ" style="position:absolute;margin-left:87.9pt;margin-top:792.65pt;width:18.45pt;height:18.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hyperlink r:id="rId5" w:history="1">
      <w:r w:rsidR="0041265C" w:rsidRPr="00D24BC8">
        <w:rPr>
          <w:rStyle w:val="Hypertextovodkaz"/>
        </w:rPr>
        <w:t>www.csob.cz/portal/csob/servis-pro-media</w:t>
      </w:r>
    </w:hyperlink>
    <w:r w:rsidR="00441F21">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345720">
      <w:t>2</w:t>
    </w:r>
    <w:r w:rsidR="006A6E8F" w:rsidRPr="00441F21">
      <w:fldChar w:fldCharType="end"/>
    </w:r>
    <w:r w:rsidR="006A6E8F" w:rsidRPr="00441F21">
      <w:t>/</w:t>
    </w:r>
    <w:fldSimple w:instr=" NUMPAGES   \* MERGEFORMAT ">
      <w:r w:rsidR="00345720">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7553" w14:textId="5D9BD110" w:rsidR="001E3BF7" w:rsidRPr="00CF0D33" w:rsidRDefault="00F74F12" w:rsidP="00CF0D33">
    <w:pPr>
      <w:pStyle w:val="Zpat"/>
    </w:pPr>
    <w:r>
      <w:rPr>
        <w:lang w:eastAsia="cs-CZ"/>
      </w:rPr>
      <mc:AlternateContent>
        <mc:Choice Requires="wps">
          <w:drawing>
            <wp:anchor distT="0" distB="0" distL="114300" distR="114300" simplePos="0" relativeHeight="251641855" behindDoc="0" locked="1" layoutInCell="1" allowOverlap="1" wp14:anchorId="78EFEFF1" wp14:editId="161B4B2E">
              <wp:simplePos x="0" y="0"/>
              <wp:positionH relativeFrom="page">
                <wp:posOffset>467995</wp:posOffset>
              </wp:positionH>
              <wp:positionV relativeFrom="page">
                <wp:posOffset>8028940</wp:posOffset>
              </wp:positionV>
              <wp:extent cx="838800" cy="838800"/>
              <wp:effectExtent l="0" t="0" r="0" b="0"/>
              <wp:wrapNone/>
              <wp:docPr id="9" name="Ovál 9"/>
              <wp:cNvGraphicFramePr/>
              <a:graphic xmlns:a="http://schemas.openxmlformats.org/drawingml/2006/main">
                <a:graphicData uri="http://schemas.microsoft.com/office/word/2010/wordprocessingShape">
                  <wps:wsp>
                    <wps:cNvSpPr/>
                    <wps:spPr>
                      <a:xfrm>
                        <a:off x="0" y="0"/>
                        <a:ext cx="838800" cy="838800"/>
                      </a:xfrm>
                      <a:prstGeom prst="ellipse">
                        <a:avLst/>
                      </a:prstGeom>
                      <a:blipFill>
                        <a:blip r:embed="rId1"/>
                        <a:srcRect/>
                        <a:stretch>
                          <a:fillRect l="-23863" r="-9090" b="-329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39B61D6" id="Ovál 9" o:spid="_x0000_s1026" style="position:absolute;margin-left:36.85pt;margin-top:632.2pt;width:66.05pt;height:66.05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" stroked="f" strokeweight="1pt">
              <v:fill r:id="rId2" o:title="" recolor="t" rotate="t" type="frame"/>
              <v:stroke joinstyle="miter"/>
              <w10:wrap anchorx="page" anchory="page"/>
              <w10:anchorlock/>
            </v:oval>
          </w:pict>
        </mc:Fallback>
      </mc:AlternateContent>
    </w:r>
    <w:r w:rsidR="000802BD">
      <w:rPr>
        <w:lang w:eastAsia="cs-CZ"/>
      </w:rPr>
      <mc:AlternateContent>
        <mc:Choice Requires="wpg">
          <w:drawing>
            <wp:anchor distT="0" distB="0" distL="114300" distR="114300" simplePos="0" relativeHeight="251669504" behindDoc="0" locked="1" layoutInCell="1" allowOverlap="1" wp14:anchorId="2485E21F" wp14:editId="6B6E2962">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3"/>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3"/>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20BD8E6" id="Skupina 53" o:spid="_x0000_s1026" style="position:absolute;margin-left:113.4pt;margin-top:792.6pt;width:18.4pt;height:18.4pt;z-index:251669504;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63360" behindDoc="0" locked="1" layoutInCell="1" allowOverlap="1" wp14:anchorId="432E1D77" wp14:editId="28E54979">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4D5D11" id="Freeform 6" o:spid="_x0000_s1026" href="https://www.facebook.com/csob" style="position:absolute;margin-left:36.85pt;margin-top:792.65pt;width:18.45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4384" behindDoc="0" locked="1" layoutInCell="1" allowOverlap="1" wp14:anchorId="2BD0D01E" wp14:editId="57A75BDF">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A505EE" id="Freeform 5" o:spid="_x0000_s1026" href="https://www.linkedin.com/company/csob" style="position:absolute;margin-left:62.35pt;margin-top:792.65pt;width:18.45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AyNc0CbQYAAHccAAAOAAAAAAAAAAAAAAAAAC4CAABkcnMv&#10;ZTJvRG9jLnhtbFBLAQItABQABgAIAAAAIQCsW2nl4QAAAA0BAAAPAAAAAAAAAAAAAAAAAMc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5408" behindDoc="0" locked="1" layoutInCell="1" allowOverlap="1" wp14:anchorId="4F6D4D45" wp14:editId="49D566B7">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E62D23" id="Freeform 7" o:spid="_x0000_s1026" href="https://twitter.com/CSOB_CZ" style="position:absolute;margin-left:87.9pt;margin-top:792.65pt;width:18.45pt;height:18.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 xml:space="preserve">V Praze dne </w:t>
    </w:r>
    <w:r w:rsidR="00E37CD8">
      <w:t>1</w:t>
    </w:r>
    <w:r w:rsidR="0024409D">
      <w:t>6</w:t>
    </w:r>
    <w:r w:rsidR="00441F21" w:rsidRPr="00441F21">
      <w:t xml:space="preserve">. </w:t>
    </w:r>
    <w:r w:rsidR="00EB04BD">
      <w:t>prosince</w:t>
    </w:r>
    <w:r w:rsidR="00441F21" w:rsidRPr="00441F21">
      <w:t xml:space="preserve"> 2019</w:t>
    </w:r>
    <w:r w:rsidR="00CA1EEA" w:rsidRPr="00CA1EEA">
      <w:rPr>
        <w:lang w:eastAsia="cs-CZ"/>
      </w:rPr>
      <w:t xml:space="preserve"> </w:t>
    </w:r>
    <w:r w:rsidR="00CA1EEA" w:rsidRPr="0071130C">
      <w:rPr>
        <w:lang w:eastAsia="cs-CZ"/>
      </w:rPr>
      <mc:AlternateContent>
        <mc:Choice Requires="wps">
          <w:drawing>
            <wp:anchor distT="0" distB="0" distL="114300" distR="114300" simplePos="0" relativeHeight="251658240" behindDoc="0" locked="1" layoutInCell="1" allowOverlap="1" wp14:anchorId="38188125" wp14:editId="49438E56">
              <wp:simplePos x="0" y="0"/>
              <wp:positionH relativeFrom="page">
                <wp:posOffset>466090</wp:posOffset>
              </wp:positionH>
              <wp:positionV relativeFrom="page">
                <wp:posOffset>8924925</wp:posOffset>
              </wp:positionV>
              <wp:extent cx="1285875" cy="611505"/>
              <wp:effectExtent l="0" t="0" r="9525" b="0"/>
              <wp:wrapNone/>
              <wp:docPr id="12" name="Textové pole 12"/>
              <wp:cNvGraphicFramePr/>
              <a:graphic xmlns:a="http://schemas.openxmlformats.org/drawingml/2006/main">
                <a:graphicData uri="http://schemas.microsoft.com/office/word/2010/wordprocessingShape">
                  <wps:wsp>
                    <wps:cNvSpPr txBox="1"/>
                    <wps:spPr>
                      <a:xfrm>
                        <a:off x="0" y="0"/>
                        <a:ext cx="1285875" cy="611505"/>
                      </a:xfrm>
                      <a:prstGeom prst="rect">
                        <a:avLst/>
                      </a:prstGeom>
                      <a:noFill/>
                      <a:ln w="6350">
                        <a:noFill/>
                      </a:ln>
                    </wps:spPr>
                    <wps:txbx>
                      <w:txbxContent>
                        <w:p w14:paraId="378E866D" w14:textId="49214986" w:rsidR="00CA1EEA" w:rsidRPr="00CF0D33" w:rsidRDefault="00EE4E19" w:rsidP="00CA1EEA">
                          <w:pPr>
                            <w:pStyle w:val="Normlnmodra"/>
                            <w:spacing w:after="0"/>
                            <w:rPr>
                              <w:b/>
                            </w:rPr>
                          </w:pPr>
                          <w:r>
                            <w:rPr>
                              <w:b/>
                            </w:rPr>
                            <w:t>Michaela Průchová</w:t>
                          </w:r>
                        </w:p>
                        <w:p w14:paraId="1C501A4F" w14:textId="6C9A4A5F" w:rsidR="00CA1EEA" w:rsidRPr="0071130C" w:rsidRDefault="00EE4E19" w:rsidP="00CA1EEA">
                          <w:pPr>
                            <w:pStyle w:val="TZmensi-texty"/>
                          </w:pPr>
                          <w:r w:rsidRPr="00EE4E19">
                            <w:t xml:space="preserve">Externí komunikace ČSOB </w:t>
                          </w:r>
                          <w:hyperlink r:id="rId7" w:history="1">
                            <w:r w:rsidRPr="00F435C6">
                              <w:rPr>
                                <w:rStyle w:val="Hypertextovodkaz"/>
                              </w:rPr>
                              <w:t>mpruchova@csob.cz</w:t>
                            </w:r>
                          </w:hyperlink>
                          <w:r w:rsidR="00CA1EEA" w:rsidRPr="0071130C">
                            <w:t xml:space="preserve"> </w:t>
                          </w:r>
                        </w:p>
                        <w:p w14:paraId="480E0E28" w14:textId="44CBDAB4" w:rsidR="00CA1EEA" w:rsidRPr="0071130C" w:rsidRDefault="00CA1EEA" w:rsidP="00CA1EEA">
                          <w:pPr>
                            <w:pStyle w:val="TZmensi-texty"/>
                          </w:pPr>
                          <w:r w:rsidRPr="0071130C">
                            <w:t xml:space="preserve">+420 </w:t>
                          </w:r>
                          <w:r w:rsidR="00EE4E19" w:rsidRPr="00EE4E19">
                            <w:t>731 423 281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8188125" id="_x0000_t202" coordsize="21600,21600" o:spt="202" path="m,l,21600r21600,l21600,xe">
              <v:stroke joinstyle="miter"/>
              <v:path gradientshapeok="t" o:connecttype="rect"/>
            </v:shapetype>
            <v:shape id="Textové pole 12" o:spid="_x0000_s1028" type="#_x0000_t202" style="position:absolute;margin-left:36.7pt;margin-top:702.75pt;width:101.2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" filled="f" stroked="f" strokeweight=".5pt">
              <v:textbox style="mso-fit-shape-to-text:t" inset="0,0,0,0">
                <w:txbxContent>
                  <w:p w14:paraId="378E866D" w14:textId="49214986" w:rsidR="00CA1EEA" w:rsidRPr="00CF0D33" w:rsidRDefault="00EE4E19" w:rsidP="00CA1EEA">
                    <w:pPr>
                      <w:pStyle w:val="Normlnmodra"/>
                      <w:spacing w:after="0"/>
                      <w:rPr>
                        <w:b/>
                      </w:rPr>
                    </w:pPr>
                    <w:r>
                      <w:rPr>
                        <w:b/>
                      </w:rPr>
                      <w:t>Michaela Průchová</w:t>
                    </w:r>
                  </w:p>
                  <w:p w14:paraId="1C501A4F" w14:textId="6C9A4A5F" w:rsidR="00CA1EEA" w:rsidRPr="0071130C" w:rsidRDefault="00EE4E19" w:rsidP="00CA1EEA">
                    <w:pPr>
                      <w:pStyle w:val="TZmensi-texty"/>
                    </w:pPr>
                    <w:r w:rsidRPr="00EE4E19">
                      <w:t xml:space="preserve">Externí komunikace ČSOB </w:t>
                    </w:r>
                    <w:hyperlink r:id="rId8" w:history="1">
                      <w:r w:rsidRPr="00F435C6">
                        <w:rPr>
                          <w:rStyle w:val="Hypertextovodkaz"/>
                        </w:rPr>
                        <w:t>mpruchova@csob.cz</w:t>
                      </w:r>
                    </w:hyperlink>
                    <w:r w:rsidR="00CA1EEA" w:rsidRPr="0071130C">
                      <w:t xml:space="preserve"> </w:t>
                    </w:r>
                  </w:p>
                  <w:p w14:paraId="480E0E28" w14:textId="44CBDAB4" w:rsidR="00CA1EEA" w:rsidRPr="0071130C" w:rsidRDefault="00CA1EEA" w:rsidP="00CA1EEA">
                    <w:pPr>
                      <w:pStyle w:val="TZmensi-texty"/>
                    </w:pPr>
                    <w:r w:rsidRPr="0071130C">
                      <w:t xml:space="preserve">+420 </w:t>
                    </w:r>
                    <w:r w:rsidR="00EE4E19" w:rsidRPr="00EE4E19">
                      <w:t>731 423 281</w:t>
                    </w:r>
                  </w:p>
                </w:txbxContent>
              </v:textbox>
              <w10:wrap anchorx="page" anchory="page"/>
              <w10:anchorlock/>
            </v:shape>
          </w:pict>
        </mc:Fallback>
      </mc:AlternateConten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345720">
      <w:t>1</w:t>
    </w:r>
    <w:r w:rsidR="006A6E8F" w:rsidRPr="00441F21">
      <w:fldChar w:fldCharType="end"/>
    </w:r>
    <w:r w:rsidR="006A6E8F" w:rsidRPr="00441F21">
      <w:t>/</w:t>
    </w:r>
    <w:fldSimple w:instr=" NUMPAGES   \* MERGEFORMAT ">
      <w:r w:rsidR="00345720">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C5A5D" w14:textId="77777777" w:rsidR="00C0717F" w:rsidRDefault="00C0717F" w:rsidP="00CF0D33">
      <w:r>
        <w:separator/>
      </w:r>
    </w:p>
  </w:footnote>
  <w:footnote w:type="continuationSeparator" w:id="0">
    <w:p w14:paraId="1CC4AED5" w14:textId="77777777" w:rsidR="00C0717F" w:rsidRDefault="00C0717F" w:rsidP="00CF0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93576" w14:textId="5C83746A" w:rsidR="00CF0D33" w:rsidRDefault="00CF0D33">
    <w:pPr>
      <w:pStyle w:val="Zhlav"/>
    </w:pPr>
    <w:r>
      <w:rPr>
        <w:noProof/>
        <w:lang w:eastAsia="cs-CZ"/>
      </w:rPr>
      <w:drawing>
        <wp:anchor distT="0" distB="0" distL="114300" distR="114300" simplePos="0" relativeHeight="251646976" behindDoc="1" locked="1" layoutInCell="1" allowOverlap="1" wp14:anchorId="3A15DED9" wp14:editId="19EB872C">
          <wp:simplePos x="0" y="0"/>
          <wp:positionH relativeFrom="page">
            <wp:posOffset>0</wp:posOffset>
          </wp:positionH>
          <wp:positionV relativeFrom="page">
            <wp:posOffset>9525</wp:posOffset>
          </wp:positionV>
          <wp:extent cx="7548880" cy="10677525"/>
          <wp:effectExtent l="0" t="0" r="0" b="9525"/>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CCB13" w14:textId="2796E45C" w:rsidR="001E3BF7" w:rsidRDefault="00F2176F" w:rsidP="000802BD">
    <w:pPr>
      <w:pStyle w:val="Podtitul"/>
      <w:tabs>
        <w:tab w:val="left" w:pos="673"/>
      </w:tabs>
      <w:spacing w:after="1920"/>
    </w:pPr>
    <w:r w:rsidRPr="0071130C">
      <w:rPr>
        <w:noProof/>
        <w:lang w:eastAsia="cs-CZ"/>
      </w:rPr>
      <w:drawing>
        <wp:anchor distT="0" distB="0" distL="114300" distR="114300" simplePos="0" relativeHeight="251684864" behindDoc="1" locked="1" layoutInCell="1" allowOverlap="1" wp14:anchorId="62C356AA" wp14:editId="26F5E8A4">
          <wp:simplePos x="0" y="0"/>
          <wp:positionH relativeFrom="page">
            <wp:posOffset>6200140</wp:posOffset>
          </wp:positionH>
          <wp:positionV relativeFrom="page">
            <wp:posOffset>414020</wp:posOffset>
          </wp:positionV>
          <wp:extent cx="720000" cy="561600"/>
          <wp:effectExtent l="0" t="0" r="4445"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OB_TZ.wmf"/>
                  <pic:cNvPicPr/>
                </pic:nvPicPr>
                <pic:blipFill>
                  <a:blip r:embed="rId1">
                    <a:extLst>
                      <a:ext uri="{28A0092B-C50C-407E-A947-70E740481C1C}">
                        <a14:useLocalDpi xmlns:a14="http://schemas.microsoft.com/office/drawing/2010/main" val="0"/>
                      </a:ext>
                    </a:extLst>
                  </a:blip>
                  <a:stretch>
                    <a:fillRect/>
                  </a:stretch>
                </pic:blipFill>
                <pic:spPr>
                  <a:xfrm>
                    <a:off x="0" y="0"/>
                    <a:ext cx="720000" cy="561600"/>
                  </a:xfrm>
                  <a:prstGeom prst="rect">
                    <a:avLst/>
                  </a:prstGeom>
                </pic:spPr>
              </pic:pic>
            </a:graphicData>
          </a:graphic>
          <wp14:sizeRelH relativeFrom="margin">
            <wp14:pctWidth>0</wp14:pctWidth>
          </wp14:sizeRelH>
          <wp14:sizeRelV relativeFrom="margin">
            <wp14:pctHeight>0</wp14:pctHeight>
          </wp14:sizeRelV>
        </wp:anchor>
      </w:drawing>
    </w:r>
    <w:r w:rsidR="00CA1EEA" w:rsidRPr="0071130C">
      <w:rPr>
        <w:noProof/>
        <w:lang w:eastAsia="cs-CZ"/>
      </w:rPr>
      <mc:AlternateContent>
        <mc:Choice Requires="wps">
          <w:drawing>
            <wp:anchor distT="0" distB="0" distL="114300" distR="114300" simplePos="0" relativeHeight="251656192" behindDoc="0" locked="1" layoutInCell="1" allowOverlap="1" wp14:anchorId="3506AFF1" wp14:editId="7F2440BF">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506AFF1" id="_x0000_t202" coordsize="21600,21600" o:spt="202" path="m,l,21600r21600,l21600,xe">
              <v:stroke joinstyle="miter"/>
              <v:path gradientshapeok="t" o:connecttype="rect"/>
            </v:shapetype>
            <v:shape id="Textové pole 1" o:spid="_x0000_s1027" type="#_x0000_t202" style="position:absolute;margin-left:36.85pt;margin-top:160.95pt;width:109.95pt;height:18.7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" filled="f" stroked="f" strokeweight=".5pt">
              <v:textbox style="mso-fit-shape-to-text:t" inset="0,0,0,0">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42880" behindDoc="1" locked="1" layoutInCell="1" allowOverlap="1" wp14:anchorId="4E03F93B" wp14:editId="1381005D">
          <wp:simplePos x="0" y="0"/>
          <wp:positionH relativeFrom="page">
            <wp:posOffset>0</wp:posOffset>
          </wp:positionH>
          <wp:positionV relativeFrom="page">
            <wp:posOffset>0</wp:posOffset>
          </wp:positionV>
          <wp:extent cx="7548880" cy="10677525"/>
          <wp:effectExtent l="0" t="0" r="0" b="9525"/>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23"/>
    <w:rsid w:val="00000768"/>
    <w:rsid w:val="00000C70"/>
    <w:rsid w:val="000036D8"/>
    <w:rsid w:val="000055FC"/>
    <w:rsid w:val="000064BB"/>
    <w:rsid w:val="00012C71"/>
    <w:rsid w:val="0001446E"/>
    <w:rsid w:val="000215BA"/>
    <w:rsid w:val="00021FF8"/>
    <w:rsid w:val="000224AC"/>
    <w:rsid w:val="000226B4"/>
    <w:rsid w:val="000227CD"/>
    <w:rsid w:val="00030FCF"/>
    <w:rsid w:val="00032571"/>
    <w:rsid w:val="00033235"/>
    <w:rsid w:val="00034001"/>
    <w:rsid w:val="00035B2D"/>
    <w:rsid w:val="00037E94"/>
    <w:rsid w:val="00041778"/>
    <w:rsid w:val="00042098"/>
    <w:rsid w:val="00043B8F"/>
    <w:rsid w:val="0005514E"/>
    <w:rsid w:val="00055E31"/>
    <w:rsid w:val="00056764"/>
    <w:rsid w:val="00057AC8"/>
    <w:rsid w:val="000608A1"/>
    <w:rsid w:val="00061DB3"/>
    <w:rsid w:val="00062F30"/>
    <w:rsid w:val="000673F5"/>
    <w:rsid w:val="00067AB5"/>
    <w:rsid w:val="00067CA5"/>
    <w:rsid w:val="00071AB5"/>
    <w:rsid w:val="0007419F"/>
    <w:rsid w:val="00074DE5"/>
    <w:rsid w:val="00075381"/>
    <w:rsid w:val="000763EA"/>
    <w:rsid w:val="00076CA5"/>
    <w:rsid w:val="000776CC"/>
    <w:rsid w:val="00077F44"/>
    <w:rsid w:val="000802BD"/>
    <w:rsid w:val="00080ED1"/>
    <w:rsid w:val="00082092"/>
    <w:rsid w:val="000831D6"/>
    <w:rsid w:val="00085455"/>
    <w:rsid w:val="000900B7"/>
    <w:rsid w:val="00090E26"/>
    <w:rsid w:val="000913C0"/>
    <w:rsid w:val="00092B7E"/>
    <w:rsid w:val="00095A8C"/>
    <w:rsid w:val="00095B6E"/>
    <w:rsid w:val="000966AA"/>
    <w:rsid w:val="0009703D"/>
    <w:rsid w:val="000A32D3"/>
    <w:rsid w:val="000A35D2"/>
    <w:rsid w:val="000B2E06"/>
    <w:rsid w:val="000C0AA3"/>
    <w:rsid w:val="000C3A17"/>
    <w:rsid w:val="000D1FA0"/>
    <w:rsid w:val="000D2791"/>
    <w:rsid w:val="000D333D"/>
    <w:rsid w:val="000D6126"/>
    <w:rsid w:val="000D69DB"/>
    <w:rsid w:val="000D7575"/>
    <w:rsid w:val="000D7648"/>
    <w:rsid w:val="000D781C"/>
    <w:rsid w:val="000E0B7B"/>
    <w:rsid w:val="000F202E"/>
    <w:rsid w:val="000F2F72"/>
    <w:rsid w:val="000F32C2"/>
    <w:rsid w:val="000F4C20"/>
    <w:rsid w:val="000F675D"/>
    <w:rsid w:val="000F7102"/>
    <w:rsid w:val="00105F7C"/>
    <w:rsid w:val="00112A6D"/>
    <w:rsid w:val="00114741"/>
    <w:rsid w:val="001158A9"/>
    <w:rsid w:val="001170A6"/>
    <w:rsid w:val="001172FC"/>
    <w:rsid w:val="001179E5"/>
    <w:rsid w:val="00121B2D"/>
    <w:rsid w:val="00122000"/>
    <w:rsid w:val="001233AE"/>
    <w:rsid w:val="00123437"/>
    <w:rsid w:val="00127537"/>
    <w:rsid w:val="001365D0"/>
    <w:rsid w:val="00141907"/>
    <w:rsid w:val="001445D2"/>
    <w:rsid w:val="0015233D"/>
    <w:rsid w:val="0015287D"/>
    <w:rsid w:val="00156632"/>
    <w:rsid w:val="0015787F"/>
    <w:rsid w:val="001614C2"/>
    <w:rsid w:val="00161ED9"/>
    <w:rsid w:val="001631AD"/>
    <w:rsid w:val="0016725D"/>
    <w:rsid w:val="001707FF"/>
    <w:rsid w:val="00170865"/>
    <w:rsid w:val="00175F4A"/>
    <w:rsid w:val="001766FF"/>
    <w:rsid w:val="00177742"/>
    <w:rsid w:val="00180997"/>
    <w:rsid w:val="001820C8"/>
    <w:rsid w:val="00184C6D"/>
    <w:rsid w:val="001861AF"/>
    <w:rsid w:val="001863AD"/>
    <w:rsid w:val="00186624"/>
    <w:rsid w:val="00187188"/>
    <w:rsid w:val="001871BA"/>
    <w:rsid w:val="00192C41"/>
    <w:rsid w:val="001932AE"/>
    <w:rsid w:val="00194C06"/>
    <w:rsid w:val="0019725E"/>
    <w:rsid w:val="001A0F83"/>
    <w:rsid w:val="001A5793"/>
    <w:rsid w:val="001A6507"/>
    <w:rsid w:val="001B0488"/>
    <w:rsid w:val="001B2A7A"/>
    <w:rsid w:val="001B5CE1"/>
    <w:rsid w:val="001B5F22"/>
    <w:rsid w:val="001B6953"/>
    <w:rsid w:val="001C2B77"/>
    <w:rsid w:val="001C5B33"/>
    <w:rsid w:val="001D610D"/>
    <w:rsid w:val="001D74DA"/>
    <w:rsid w:val="001D789B"/>
    <w:rsid w:val="001E2EC0"/>
    <w:rsid w:val="001E352B"/>
    <w:rsid w:val="001E3BF7"/>
    <w:rsid w:val="001E5443"/>
    <w:rsid w:val="001E5791"/>
    <w:rsid w:val="001E77EA"/>
    <w:rsid w:val="001E7BB1"/>
    <w:rsid w:val="002035FF"/>
    <w:rsid w:val="002042C0"/>
    <w:rsid w:val="00205664"/>
    <w:rsid w:val="00206758"/>
    <w:rsid w:val="00210EC2"/>
    <w:rsid w:val="00212288"/>
    <w:rsid w:val="00216B18"/>
    <w:rsid w:val="00217FD7"/>
    <w:rsid w:val="00222762"/>
    <w:rsid w:val="00222C2F"/>
    <w:rsid w:val="002246B4"/>
    <w:rsid w:val="002328BB"/>
    <w:rsid w:val="00233A31"/>
    <w:rsid w:val="0023570B"/>
    <w:rsid w:val="00237962"/>
    <w:rsid w:val="00237B88"/>
    <w:rsid w:val="00242746"/>
    <w:rsid w:val="00242B81"/>
    <w:rsid w:val="00243006"/>
    <w:rsid w:val="0024409D"/>
    <w:rsid w:val="0024551B"/>
    <w:rsid w:val="00245E47"/>
    <w:rsid w:val="00246340"/>
    <w:rsid w:val="00250BF8"/>
    <w:rsid w:val="002514E8"/>
    <w:rsid w:val="00252B5C"/>
    <w:rsid w:val="00253108"/>
    <w:rsid w:val="00253120"/>
    <w:rsid w:val="002534D6"/>
    <w:rsid w:val="00253DBA"/>
    <w:rsid w:val="00254E7F"/>
    <w:rsid w:val="00254FAF"/>
    <w:rsid w:val="00255E80"/>
    <w:rsid w:val="002570A3"/>
    <w:rsid w:val="00260931"/>
    <w:rsid w:val="00260FBC"/>
    <w:rsid w:val="00261EA8"/>
    <w:rsid w:val="002627D8"/>
    <w:rsid w:val="002631A2"/>
    <w:rsid w:val="002636AE"/>
    <w:rsid w:val="00264326"/>
    <w:rsid w:val="00265E38"/>
    <w:rsid w:val="00270C49"/>
    <w:rsid w:val="002712B6"/>
    <w:rsid w:val="0027256B"/>
    <w:rsid w:val="00274587"/>
    <w:rsid w:val="00276E08"/>
    <w:rsid w:val="002830DB"/>
    <w:rsid w:val="00284095"/>
    <w:rsid w:val="0028613D"/>
    <w:rsid w:val="002879C9"/>
    <w:rsid w:val="00295E9D"/>
    <w:rsid w:val="00297D0D"/>
    <w:rsid w:val="00297EC9"/>
    <w:rsid w:val="002A132A"/>
    <w:rsid w:val="002A17F4"/>
    <w:rsid w:val="002A3E45"/>
    <w:rsid w:val="002A4B78"/>
    <w:rsid w:val="002A783B"/>
    <w:rsid w:val="002A7BF7"/>
    <w:rsid w:val="002B451A"/>
    <w:rsid w:val="002B7D48"/>
    <w:rsid w:val="002C30AE"/>
    <w:rsid w:val="002C4B5F"/>
    <w:rsid w:val="002C4BE7"/>
    <w:rsid w:val="002C6EA9"/>
    <w:rsid w:val="002D1302"/>
    <w:rsid w:val="002D1E44"/>
    <w:rsid w:val="002D27A2"/>
    <w:rsid w:val="002E1CD4"/>
    <w:rsid w:val="002E3D88"/>
    <w:rsid w:val="002E4936"/>
    <w:rsid w:val="002E687B"/>
    <w:rsid w:val="002F3EB7"/>
    <w:rsid w:val="002F5B98"/>
    <w:rsid w:val="002F6E8E"/>
    <w:rsid w:val="003003B1"/>
    <w:rsid w:val="00300E30"/>
    <w:rsid w:val="00301006"/>
    <w:rsid w:val="00304775"/>
    <w:rsid w:val="00304E69"/>
    <w:rsid w:val="00305339"/>
    <w:rsid w:val="00312CCA"/>
    <w:rsid w:val="00312D86"/>
    <w:rsid w:val="00313770"/>
    <w:rsid w:val="00314FE8"/>
    <w:rsid w:val="00317A79"/>
    <w:rsid w:val="003253B7"/>
    <w:rsid w:val="00327E62"/>
    <w:rsid w:val="00327F27"/>
    <w:rsid w:val="003340D6"/>
    <w:rsid w:val="00335FB7"/>
    <w:rsid w:val="003365D5"/>
    <w:rsid w:val="00341067"/>
    <w:rsid w:val="00341D95"/>
    <w:rsid w:val="003429A6"/>
    <w:rsid w:val="00345312"/>
    <w:rsid w:val="003454AA"/>
    <w:rsid w:val="00345720"/>
    <w:rsid w:val="00346AAF"/>
    <w:rsid w:val="0035062B"/>
    <w:rsid w:val="003512B7"/>
    <w:rsid w:val="0035479F"/>
    <w:rsid w:val="00355D99"/>
    <w:rsid w:val="003569EC"/>
    <w:rsid w:val="00360DF1"/>
    <w:rsid w:val="00370585"/>
    <w:rsid w:val="003714B2"/>
    <w:rsid w:val="003719AE"/>
    <w:rsid w:val="00371AF1"/>
    <w:rsid w:val="003723AC"/>
    <w:rsid w:val="0037388E"/>
    <w:rsid w:val="00374720"/>
    <w:rsid w:val="003812A3"/>
    <w:rsid w:val="00381C31"/>
    <w:rsid w:val="00391459"/>
    <w:rsid w:val="003917E0"/>
    <w:rsid w:val="00392F90"/>
    <w:rsid w:val="003976A3"/>
    <w:rsid w:val="00397B23"/>
    <w:rsid w:val="003A14B5"/>
    <w:rsid w:val="003A1662"/>
    <w:rsid w:val="003A1CA7"/>
    <w:rsid w:val="003A2B91"/>
    <w:rsid w:val="003A68D3"/>
    <w:rsid w:val="003A78CB"/>
    <w:rsid w:val="003B1E88"/>
    <w:rsid w:val="003B24E2"/>
    <w:rsid w:val="003B3735"/>
    <w:rsid w:val="003B3BBD"/>
    <w:rsid w:val="003B44AE"/>
    <w:rsid w:val="003B49BC"/>
    <w:rsid w:val="003B54C2"/>
    <w:rsid w:val="003B7C95"/>
    <w:rsid w:val="003B7F39"/>
    <w:rsid w:val="003C164E"/>
    <w:rsid w:val="003C3F6C"/>
    <w:rsid w:val="003C48EC"/>
    <w:rsid w:val="003D00A2"/>
    <w:rsid w:val="003D2CBE"/>
    <w:rsid w:val="003D4084"/>
    <w:rsid w:val="003D58BE"/>
    <w:rsid w:val="003D64BB"/>
    <w:rsid w:val="003E021E"/>
    <w:rsid w:val="003E1486"/>
    <w:rsid w:val="003E15AD"/>
    <w:rsid w:val="003E3915"/>
    <w:rsid w:val="003E561D"/>
    <w:rsid w:val="003E5B71"/>
    <w:rsid w:val="003E6167"/>
    <w:rsid w:val="003E7522"/>
    <w:rsid w:val="003F1AAB"/>
    <w:rsid w:val="003F1F63"/>
    <w:rsid w:val="003F3021"/>
    <w:rsid w:val="0040136F"/>
    <w:rsid w:val="00402A44"/>
    <w:rsid w:val="00402A62"/>
    <w:rsid w:val="00404E3B"/>
    <w:rsid w:val="00407131"/>
    <w:rsid w:val="00412110"/>
    <w:rsid w:val="00412116"/>
    <w:rsid w:val="0041265C"/>
    <w:rsid w:val="00420B9A"/>
    <w:rsid w:val="004228E4"/>
    <w:rsid w:val="0042353D"/>
    <w:rsid w:val="00423BE7"/>
    <w:rsid w:val="004259F1"/>
    <w:rsid w:val="00437827"/>
    <w:rsid w:val="0044109A"/>
    <w:rsid w:val="00441F21"/>
    <w:rsid w:val="00443156"/>
    <w:rsid w:val="00450F58"/>
    <w:rsid w:val="004518BE"/>
    <w:rsid w:val="00453758"/>
    <w:rsid w:val="0046098E"/>
    <w:rsid w:val="00462352"/>
    <w:rsid w:val="00465265"/>
    <w:rsid w:val="00465FF5"/>
    <w:rsid w:val="00470AA9"/>
    <w:rsid w:val="00471B4B"/>
    <w:rsid w:val="00476BED"/>
    <w:rsid w:val="004812EE"/>
    <w:rsid w:val="00481CEA"/>
    <w:rsid w:val="0048310C"/>
    <w:rsid w:val="00485CD3"/>
    <w:rsid w:val="00485FDC"/>
    <w:rsid w:val="00486A95"/>
    <w:rsid w:val="00493EE1"/>
    <w:rsid w:val="00497D41"/>
    <w:rsid w:val="004A1634"/>
    <w:rsid w:val="004A3078"/>
    <w:rsid w:val="004A3555"/>
    <w:rsid w:val="004A3C70"/>
    <w:rsid w:val="004A671B"/>
    <w:rsid w:val="004B07C2"/>
    <w:rsid w:val="004B2DC8"/>
    <w:rsid w:val="004B2F97"/>
    <w:rsid w:val="004B4AFE"/>
    <w:rsid w:val="004B5260"/>
    <w:rsid w:val="004B54D4"/>
    <w:rsid w:val="004C0721"/>
    <w:rsid w:val="004C1EAF"/>
    <w:rsid w:val="004C39FD"/>
    <w:rsid w:val="004C720F"/>
    <w:rsid w:val="004D3BD0"/>
    <w:rsid w:val="004D52FE"/>
    <w:rsid w:val="004D545D"/>
    <w:rsid w:val="004E0407"/>
    <w:rsid w:val="004E0C57"/>
    <w:rsid w:val="004E2B08"/>
    <w:rsid w:val="004E3466"/>
    <w:rsid w:val="004E4504"/>
    <w:rsid w:val="004E568F"/>
    <w:rsid w:val="004E7096"/>
    <w:rsid w:val="004E7E1D"/>
    <w:rsid w:val="004F096D"/>
    <w:rsid w:val="004F25B4"/>
    <w:rsid w:val="004F2F46"/>
    <w:rsid w:val="004F6789"/>
    <w:rsid w:val="004F7746"/>
    <w:rsid w:val="00501D97"/>
    <w:rsid w:val="00503DF2"/>
    <w:rsid w:val="0050542A"/>
    <w:rsid w:val="005102DD"/>
    <w:rsid w:val="005132B1"/>
    <w:rsid w:val="00514625"/>
    <w:rsid w:val="00515171"/>
    <w:rsid w:val="00517093"/>
    <w:rsid w:val="00520106"/>
    <w:rsid w:val="00525099"/>
    <w:rsid w:val="00525CBD"/>
    <w:rsid w:val="00525FF4"/>
    <w:rsid w:val="005275F3"/>
    <w:rsid w:val="00527C95"/>
    <w:rsid w:val="0053125C"/>
    <w:rsid w:val="005341D1"/>
    <w:rsid w:val="005345C9"/>
    <w:rsid w:val="005374AC"/>
    <w:rsid w:val="00540848"/>
    <w:rsid w:val="00540BD6"/>
    <w:rsid w:val="00540C74"/>
    <w:rsid w:val="00543BC7"/>
    <w:rsid w:val="00543DEF"/>
    <w:rsid w:val="00546D28"/>
    <w:rsid w:val="00550EFA"/>
    <w:rsid w:val="005514A4"/>
    <w:rsid w:val="005514D9"/>
    <w:rsid w:val="00552E7A"/>
    <w:rsid w:val="005540B0"/>
    <w:rsid w:val="005541E2"/>
    <w:rsid w:val="00554ED2"/>
    <w:rsid w:val="00561E65"/>
    <w:rsid w:val="00562A60"/>
    <w:rsid w:val="00562B8B"/>
    <w:rsid w:val="00563D16"/>
    <w:rsid w:val="00564FE2"/>
    <w:rsid w:val="00570939"/>
    <w:rsid w:val="00570A3E"/>
    <w:rsid w:val="00570DFA"/>
    <w:rsid w:val="00571233"/>
    <w:rsid w:val="00573474"/>
    <w:rsid w:val="00574D80"/>
    <w:rsid w:val="00581492"/>
    <w:rsid w:val="005823C4"/>
    <w:rsid w:val="00583088"/>
    <w:rsid w:val="00583882"/>
    <w:rsid w:val="005874A0"/>
    <w:rsid w:val="005874F9"/>
    <w:rsid w:val="005875A2"/>
    <w:rsid w:val="00596D43"/>
    <w:rsid w:val="005A5A0B"/>
    <w:rsid w:val="005B288D"/>
    <w:rsid w:val="005B558C"/>
    <w:rsid w:val="005B6FE1"/>
    <w:rsid w:val="005C00DD"/>
    <w:rsid w:val="005C65FC"/>
    <w:rsid w:val="005C70C7"/>
    <w:rsid w:val="005D5DD2"/>
    <w:rsid w:val="005D7F06"/>
    <w:rsid w:val="005E3166"/>
    <w:rsid w:val="005E4874"/>
    <w:rsid w:val="005E6B3F"/>
    <w:rsid w:val="005E7619"/>
    <w:rsid w:val="005F1359"/>
    <w:rsid w:val="005F1B3A"/>
    <w:rsid w:val="005F6B8E"/>
    <w:rsid w:val="00601EF7"/>
    <w:rsid w:val="00603701"/>
    <w:rsid w:val="00604B06"/>
    <w:rsid w:val="006061A9"/>
    <w:rsid w:val="00606497"/>
    <w:rsid w:val="00606D27"/>
    <w:rsid w:val="0061029E"/>
    <w:rsid w:val="006109BB"/>
    <w:rsid w:val="00613A8D"/>
    <w:rsid w:val="00616DDA"/>
    <w:rsid w:val="00620D3E"/>
    <w:rsid w:val="006214CE"/>
    <w:rsid w:val="0062308E"/>
    <w:rsid w:val="00625123"/>
    <w:rsid w:val="00625D06"/>
    <w:rsid w:val="00626166"/>
    <w:rsid w:val="00627999"/>
    <w:rsid w:val="00627F09"/>
    <w:rsid w:val="00631909"/>
    <w:rsid w:val="0063502D"/>
    <w:rsid w:val="00635664"/>
    <w:rsid w:val="00636443"/>
    <w:rsid w:val="00637B22"/>
    <w:rsid w:val="00640A34"/>
    <w:rsid w:val="00642248"/>
    <w:rsid w:val="00642741"/>
    <w:rsid w:val="0064507C"/>
    <w:rsid w:val="00645BB5"/>
    <w:rsid w:val="00647142"/>
    <w:rsid w:val="00650A41"/>
    <w:rsid w:val="00651E6D"/>
    <w:rsid w:val="006534A6"/>
    <w:rsid w:val="00653F73"/>
    <w:rsid w:val="00655702"/>
    <w:rsid w:val="00655782"/>
    <w:rsid w:val="0065713D"/>
    <w:rsid w:val="006600DF"/>
    <w:rsid w:val="00665593"/>
    <w:rsid w:val="006674A1"/>
    <w:rsid w:val="00671347"/>
    <w:rsid w:val="006718C9"/>
    <w:rsid w:val="00671E9F"/>
    <w:rsid w:val="00672EE0"/>
    <w:rsid w:val="00674822"/>
    <w:rsid w:val="0067634F"/>
    <w:rsid w:val="00676D16"/>
    <w:rsid w:val="00681A7C"/>
    <w:rsid w:val="00681B6A"/>
    <w:rsid w:val="00681CF1"/>
    <w:rsid w:val="00685370"/>
    <w:rsid w:val="00686042"/>
    <w:rsid w:val="00687377"/>
    <w:rsid w:val="00692EF6"/>
    <w:rsid w:val="00697691"/>
    <w:rsid w:val="006A03A7"/>
    <w:rsid w:val="006A1AA6"/>
    <w:rsid w:val="006A3924"/>
    <w:rsid w:val="006A693D"/>
    <w:rsid w:val="006A6E8F"/>
    <w:rsid w:val="006A6EFE"/>
    <w:rsid w:val="006A78B6"/>
    <w:rsid w:val="006B2FDE"/>
    <w:rsid w:val="006B795B"/>
    <w:rsid w:val="006C51A7"/>
    <w:rsid w:val="006C5A20"/>
    <w:rsid w:val="006C5C23"/>
    <w:rsid w:val="006C70C3"/>
    <w:rsid w:val="006D11B5"/>
    <w:rsid w:val="006D1478"/>
    <w:rsid w:val="006D1997"/>
    <w:rsid w:val="006D306D"/>
    <w:rsid w:val="006D3716"/>
    <w:rsid w:val="006E4515"/>
    <w:rsid w:val="006E53A4"/>
    <w:rsid w:val="006E5544"/>
    <w:rsid w:val="006F1E17"/>
    <w:rsid w:val="006F4A18"/>
    <w:rsid w:val="006F59A9"/>
    <w:rsid w:val="006F617A"/>
    <w:rsid w:val="006F75EC"/>
    <w:rsid w:val="00701083"/>
    <w:rsid w:val="00703169"/>
    <w:rsid w:val="0070390C"/>
    <w:rsid w:val="00707939"/>
    <w:rsid w:val="0071130C"/>
    <w:rsid w:val="0071504C"/>
    <w:rsid w:val="00715438"/>
    <w:rsid w:val="00717A73"/>
    <w:rsid w:val="00720459"/>
    <w:rsid w:val="007204FC"/>
    <w:rsid w:val="007206D4"/>
    <w:rsid w:val="007263C9"/>
    <w:rsid w:val="00730299"/>
    <w:rsid w:val="00730457"/>
    <w:rsid w:val="007314FD"/>
    <w:rsid w:val="00732BFF"/>
    <w:rsid w:val="00733C1C"/>
    <w:rsid w:val="007357EB"/>
    <w:rsid w:val="0073760D"/>
    <w:rsid w:val="00737EFF"/>
    <w:rsid w:val="00743415"/>
    <w:rsid w:val="0074487B"/>
    <w:rsid w:val="00750716"/>
    <w:rsid w:val="007541C6"/>
    <w:rsid w:val="00754289"/>
    <w:rsid w:val="0075636F"/>
    <w:rsid w:val="007571B4"/>
    <w:rsid w:val="00760632"/>
    <w:rsid w:val="00764AAF"/>
    <w:rsid w:val="00765AC8"/>
    <w:rsid w:val="0076648A"/>
    <w:rsid w:val="00770B0F"/>
    <w:rsid w:val="007778F3"/>
    <w:rsid w:val="00777B30"/>
    <w:rsid w:val="00783C56"/>
    <w:rsid w:val="00784EBC"/>
    <w:rsid w:val="007854F4"/>
    <w:rsid w:val="00785ABA"/>
    <w:rsid w:val="0078697A"/>
    <w:rsid w:val="00790666"/>
    <w:rsid w:val="00793DB5"/>
    <w:rsid w:val="00794D12"/>
    <w:rsid w:val="00794D95"/>
    <w:rsid w:val="007A6130"/>
    <w:rsid w:val="007A69DC"/>
    <w:rsid w:val="007A78E1"/>
    <w:rsid w:val="007B1795"/>
    <w:rsid w:val="007B1A9D"/>
    <w:rsid w:val="007B294F"/>
    <w:rsid w:val="007B66F1"/>
    <w:rsid w:val="007B724A"/>
    <w:rsid w:val="007C082C"/>
    <w:rsid w:val="007C586F"/>
    <w:rsid w:val="007C5D09"/>
    <w:rsid w:val="007C6CD8"/>
    <w:rsid w:val="007C7A96"/>
    <w:rsid w:val="007D2B99"/>
    <w:rsid w:val="007D501E"/>
    <w:rsid w:val="007D62F0"/>
    <w:rsid w:val="007D6CF3"/>
    <w:rsid w:val="007E21C7"/>
    <w:rsid w:val="007E28E7"/>
    <w:rsid w:val="007E432F"/>
    <w:rsid w:val="007E5185"/>
    <w:rsid w:val="007F06E9"/>
    <w:rsid w:val="007F0A7B"/>
    <w:rsid w:val="007F416B"/>
    <w:rsid w:val="007F62B7"/>
    <w:rsid w:val="007F7744"/>
    <w:rsid w:val="00804D2F"/>
    <w:rsid w:val="00805EC9"/>
    <w:rsid w:val="00807758"/>
    <w:rsid w:val="00810BF7"/>
    <w:rsid w:val="00813D3E"/>
    <w:rsid w:val="008145A2"/>
    <w:rsid w:val="0081660A"/>
    <w:rsid w:val="00822950"/>
    <w:rsid w:val="00827F9E"/>
    <w:rsid w:val="00834605"/>
    <w:rsid w:val="008421FC"/>
    <w:rsid w:val="00845497"/>
    <w:rsid w:val="008456E4"/>
    <w:rsid w:val="00846687"/>
    <w:rsid w:val="00846CE9"/>
    <w:rsid w:val="00850567"/>
    <w:rsid w:val="00850645"/>
    <w:rsid w:val="00853125"/>
    <w:rsid w:val="00853707"/>
    <w:rsid w:val="008543EC"/>
    <w:rsid w:val="00854437"/>
    <w:rsid w:val="00857542"/>
    <w:rsid w:val="0086022E"/>
    <w:rsid w:val="0086156F"/>
    <w:rsid w:val="00861DBC"/>
    <w:rsid w:val="00871FEC"/>
    <w:rsid w:val="0087598E"/>
    <w:rsid w:val="00877188"/>
    <w:rsid w:val="008805B2"/>
    <w:rsid w:val="00880D22"/>
    <w:rsid w:val="008819D6"/>
    <w:rsid w:val="0088274B"/>
    <w:rsid w:val="008872F2"/>
    <w:rsid w:val="00892D44"/>
    <w:rsid w:val="00894394"/>
    <w:rsid w:val="008954EB"/>
    <w:rsid w:val="00896581"/>
    <w:rsid w:val="008A02F9"/>
    <w:rsid w:val="008A27EE"/>
    <w:rsid w:val="008A5934"/>
    <w:rsid w:val="008A7168"/>
    <w:rsid w:val="008B06DB"/>
    <w:rsid w:val="008B14F4"/>
    <w:rsid w:val="008B2D0C"/>
    <w:rsid w:val="008B407A"/>
    <w:rsid w:val="008B4E22"/>
    <w:rsid w:val="008B56D2"/>
    <w:rsid w:val="008B5CDC"/>
    <w:rsid w:val="008B761B"/>
    <w:rsid w:val="008C0CA5"/>
    <w:rsid w:val="008C3CF0"/>
    <w:rsid w:val="008C5FA6"/>
    <w:rsid w:val="008C654B"/>
    <w:rsid w:val="008D41A0"/>
    <w:rsid w:val="008D49FD"/>
    <w:rsid w:val="008D4E79"/>
    <w:rsid w:val="008E1D88"/>
    <w:rsid w:val="008E38D1"/>
    <w:rsid w:val="008E419F"/>
    <w:rsid w:val="008E4BCD"/>
    <w:rsid w:val="008F06FF"/>
    <w:rsid w:val="008F19A6"/>
    <w:rsid w:val="008F230A"/>
    <w:rsid w:val="008F27B0"/>
    <w:rsid w:val="008F727D"/>
    <w:rsid w:val="00902013"/>
    <w:rsid w:val="0090258D"/>
    <w:rsid w:val="0090416D"/>
    <w:rsid w:val="00904310"/>
    <w:rsid w:val="00904704"/>
    <w:rsid w:val="00905B90"/>
    <w:rsid w:val="009077A4"/>
    <w:rsid w:val="00912301"/>
    <w:rsid w:val="009124B8"/>
    <w:rsid w:val="00913B3C"/>
    <w:rsid w:val="00917CD8"/>
    <w:rsid w:val="00920164"/>
    <w:rsid w:val="00921586"/>
    <w:rsid w:val="00924C71"/>
    <w:rsid w:val="009273D2"/>
    <w:rsid w:val="00930535"/>
    <w:rsid w:val="00930875"/>
    <w:rsid w:val="00931564"/>
    <w:rsid w:val="00931CBA"/>
    <w:rsid w:val="0093220E"/>
    <w:rsid w:val="00932B2B"/>
    <w:rsid w:val="00933DBE"/>
    <w:rsid w:val="00934233"/>
    <w:rsid w:val="009367D8"/>
    <w:rsid w:val="00946816"/>
    <w:rsid w:val="00946C0B"/>
    <w:rsid w:val="00960748"/>
    <w:rsid w:val="00961F5F"/>
    <w:rsid w:val="0096607D"/>
    <w:rsid w:val="009673A8"/>
    <w:rsid w:val="00967DC6"/>
    <w:rsid w:val="00972A28"/>
    <w:rsid w:val="00973A49"/>
    <w:rsid w:val="0097417D"/>
    <w:rsid w:val="00975BD2"/>
    <w:rsid w:val="009810E3"/>
    <w:rsid w:val="009823CC"/>
    <w:rsid w:val="00982E2E"/>
    <w:rsid w:val="009837E8"/>
    <w:rsid w:val="00986DA2"/>
    <w:rsid w:val="00987E03"/>
    <w:rsid w:val="0099271F"/>
    <w:rsid w:val="0099343B"/>
    <w:rsid w:val="00993B37"/>
    <w:rsid w:val="00994C3F"/>
    <w:rsid w:val="00996746"/>
    <w:rsid w:val="00997E4D"/>
    <w:rsid w:val="009A3A34"/>
    <w:rsid w:val="009A72D5"/>
    <w:rsid w:val="009B0076"/>
    <w:rsid w:val="009B1787"/>
    <w:rsid w:val="009B20BD"/>
    <w:rsid w:val="009B4B86"/>
    <w:rsid w:val="009B5E89"/>
    <w:rsid w:val="009B7F09"/>
    <w:rsid w:val="009C2D7F"/>
    <w:rsid w:val="009C3925"/>
    <w:rsid w:val="009C52B6"/>
    <w:rsid w:val="009C5FF8"/>
    <w:rsid w:val="009C6F01"/>
    <w:rsid w:val="009D12F2"/>
    <w:rsid w:val="009D15CE"/>
    <w:rsid w:val="009D1E0D"/>
    <w:rsid w:val="009E041C"/>
    <w:rsid w:val="009E250F"/>
    <w:rsid w:val="009E29B4"/>
    <w:rsid w:val="009E308B"/>
    <w:rsid w:val="009F1427"/>
    <w:rsid w:val="009F150D"/>
    <w:rsid w:val="009F2AE1"/>
    <w:rsid w:val="00A024D4"/>
    <w:rsid w:val="00A073E5"/>
    <w:rsid w:val="00A10C2C"/>
    <w:rsid w:val="00A14550"/>
    <w:rsid w:val="00A16EBB"/>
    <w:rsid w:val="00A21505"/>
    <w:rsid w:val="00A22A93"/>
    <w:rsid w:val="00A2312C"/>
    <w:rsid w:val="00A249AA"/>
    <w:rsid w:val="00A25EA8"/>
    <w:rsid w:val="00A321F0"/>
    <w:rsid w:val="00A32A31"/>
    <w:rsid w:val="00A400A2"/>
    <w:rsid w:val="00A40440"/>
    <w:rsid w:val="00A418F9"/>
    <w:rsid w:val="00A4248C"/>
    <w:rsid w:val="00A43631"/>
    <w:rsid w:val="00A478F7"/>
    <w:rsid w:val="00A5718B"/>
    <w:rsid w:val="00A60DFA"/>
    <w:rsid w:val="00A615CE"/>
    <w:rsid w:val="00A651CB"/>
    <w:rsid w:val="00A666B0"/>
    <w:rsid w:val="00A7150B"/>
    <w:rsid w:val="00A736A7"/>
    <w:rsid w:val="00A73A64"/>
    <w:rsid w:val="00A76835"/>
    <w:rsid w:val="00A77DB6"/>
    <w:rsid w:val="00A81843"/>
    <w:rsid w:val="00A84890"/>
    <w:rsid w:val="00A85423"/>
    <w:rsid w:val="00A87BEE"/>
    <w:rsid w:val="00A94399"/>
    <w:rsid w:val="00AA2034"/>
    <w:rsid w:val="00AA310A"/>
    <w:rsid w:val="00AA3F9A"/>
    <w:rsid w:val="00AA40A4"/>
    <w:rsid w:val="00AA5A27"/>
    <w:rsid w:val="00AC0983"/>
    <w:rsid w:val="00AD2330"/>
    <w:rsid w:val="00AD5273"/>
    <w:rsid w:val="00AD5A4A"/>
    <w:rsid w:val="00AD61CE"/>
    <w:rsid w:val="00AD6F3A"/>
    <w:rsid w:val="00AD71DF"/>
    <w:rsid w:val="00AE0017"/>
    <w:rsid w:val="00AE0A32"/>
    <w:rsid w:val="00AE1663"/>
    <w:rsid w:val="00AE179F"/>
    <w:rsid w:val="00AE17C8"/>
    <w:rsid w:val="00AE2DD8"/>
    <w:rsid w:val="00AE3A8F"/>
    <w:rsid w:val="00AF1619"/>
    <w:rsid w:val="00AF39CF"/>
    <w:rsid w:val="00AF49B5"/>
    <w:rsid w:val="00AF5891"/>
    <w:rsid w:val="00B03EDF"/>
    <w:rsid w:val="00B06EC4"/>
    <w:rsid w:val="00B12912"/>
    <w:rsid w:val="00B13077"/>
    <w:rsid w:val="00B13638"/>
    <w:rsid w:val="00B13B38"/>
    <w:rsid w:val="00B159E2"/>
    <w:rsid w:val="00B21907"/>
    <w:rsid w:val="00B22655"/>
    <w:rsid w:val="00B25B8D"/>
    <w:rsid w:val="00B25E97"/>
    <w:rsid w:val="00B26DD5"/>
    <w:rsid w:val="00B321E9"/>
    <w:rsid w:val="00B32807"/>
    <w:rsid w:val="00B34F29"/>
    <w:rsid w:val="00B357B7"/>
    <w:rsid w:val="00B35BF0"/>
    <w:rsid w:val="00B378C2"/>
    <w:rsid w:val="00B429FB"/>
    <w:rsid w:val="00B44452"/>
    <w:rsid w:val="00B45D58"/>
    <w:rsid w:val="00B47B9A"/>
    <w:rsid w:val="00B52DC3"/>
    <w:rsid w:val="00B53433"/>
    <w:rsid w:val="00B53AD4"/>
    <w:rsid w:val="00B547E3"/>
    <w:rsid w:val="00B54A6B"/>
    <w:rsid w:val="00B55B82"/>
    <w:rsid w:val="00B62B55"/>
    <w:rsid w:val="00B70630"/>
    <w:rsid w:val="00B70D32"/>
    <w:rsid w:val="00B77431"/>
    <w:rsid w:val="00B77B82"/>
    <w:rsid w:val="00B8049B"/>
    <w:rsid w:val="00B82334"/>
    <w:rsid w:val="00B832CF"/>
    <w:rsid w:val="00B84DC7"/>
    <w:rsid w:val="00B85276"/>
    <w:rsid w:val="00B87B6C"/>
    <w:rsid w:val="00B91F81"/>
    <w:rsid w:val="00B9238D"/>
    <w:rsid w:val="00B92ADA"/>
    <w:rsid w:val="00B94025"/>
    <w:rsid w:val="00B94F63"/>
    <w:rsid w:val="00B95C09"/>
    <w:rsid w:val="00B95C9F"/>
    <w:rsid w:val="00B96F98"/>
    <w:rsid w:val="00BA1A95"/>
    <w:rsid w:val="00BA2B27"/>
    <w:rsid w:val="00BA5EA1"/>
    <w:rsid w:val="00BA7861"/>
    <w:rsid w:val="00BB04A6"/>
    <w:rsid w:val="00BB1F13"/>
    <w:rsid w:val="00BC0919"/>
    <w:rsid w:val="00BC1D64"/>
    <w:rsid w:val="00BC27D7"/>
    <w:rsid w:val="00BC3643"/>
    <w:rsid w:val="00BC4774"/>
    <w:rsid w:val="00BD07E6"/>
    <w:rsid w:val="00BD132B"/>
    <w:rsid w:val="00BD30A4"/>
    <w:rsid w:val="00BD363D"/>
    <w:rsid w:val="00BD67B1"/>
    <w:rsid w:val="00BD6B17"/>
    <w:rsid w:val="00BE158E"/>
    <w:rsid w:val="00BE541C"/>
    <w:rsid w:val="00BE6050"/>
    <w:rsid w:val="00BF0601"/>
    <w:rsid w:val="00BF2F8F"/>
    <w:rsid w:val="00BF469A"/>
    <w:rsid w:val="00BF7CFF"/>
    <w:rsid w:val="00C00EDF"/>
    <w:rsid w:val="00C02319"/>
    <w:rsid w:val="00C02834"/>
    <w:rsid w:val="00C04ACD"/>
    <w:rsid w:val="00C0717F"/>
    <w:rsid w:val="00C10CCD"/>
    <w:rsid w:val="00C11A27"/>
    <w:rsid w:val="00C13728"/>
    <w:rsid w:val="00C14072"/>
    <w:rsid w:val="00C1699C"/>
    <w:rsid w:val="00C17DA0"/>
    <w:rsid w:val="00C21B39"/>
    <w:rsid w:val="00C25AB1"/>
    <w:rsid w:val="00C273A8"/>
    <w:rsid w:val="00C30EDB"/>
    <w:rsid w:val="00C36966"/>
    <w:rsid w:val="00C416C6"/>
    <w:rsid w:val="00C427AE"/>
    <w:rsid w:val="00C45773"/>
    <w:rsid w:val="00C472B3"/>
    <w:rsid w:val="00C527B4"/>
    <w:rsid w:val="00C609FF"/>
    <w:rsid w:val="00C60E56"/>
    <w:rsid w:val="00C61056"/>
    <w:rsid w:val="00C6307E"/>
    <w:rsid w:val="00C634EA"/>
    <w:rsid w:val="00C66A88"/>
    <w:rsid w:val="00C67DF6"/>
    <w:rsid w:val="00C71FC3"/>
    <w:rsid w:val="00C739E8"/>
    <w:rsid w:val="00C76E39"/>
    <w:rsid w:val="00C81658"/>
    <w:rsid w:val="00C8458A"/>
    <w:rsid w:val="00C866B4"/>
    <w:rsid w:val="00C877AF"/>
    <w:rsid w:val="00C94F7E"/>
    <w:rsid w:val="00C952A4"/>
    <w:rsid w:val="00C968DE"/>
    <w:rsid w:val="00C97E3D"/>
    <w:rsid w:val="00CA0581"/>
    <w:rsid w:val="00CA1B40"/>
    <w:rsid w:val="00CA1EEA"/>
    <w:rsid w:val="00CA45F1"/>
    <w:rsid w:val="00CA65BB"/>
    <w:rsid w:val="00CA6A9A"/>
    <w:rsid w:val="00CA70BA"/>
    <w:rsid w:val="00CB2256"/>
    <w:rsid w:val="00CB2330"/>
    <w:rsid w:val="00CB4149"/>
    <w:rsid w:val="00CB5050"/>
    <w:rsid w:val="00CB670A"/>
    <w:rsid w:val="00CC07A2"/>
    <w:rsid w:val="00CC0D9E"/>
    <w:rsid w:val="00CC0E41"/>
    <w:rsid w:val="00CC5006"/>
    <w:rsid w:val="00CC706F"/>
    <w:rsid w:val="00CD072D"/>
    <w:rsid w:val="00CD1141"/>
    <w:rsid w:val="00CD29A5"/>
    <w:rsid w:val="00CD316A"/>
    <w:rsid w:val="00CD79BF"/>
    <w:rsid w:val="00CE3C38"/>
    <w:rsid w:val="00CE69E8"/>
    <w:rsid w:val="00CE741D"/>
    <w:rsid w:val="00CE7F9E"/>
    <w:rsid w:val="00CF0D33"/>
    <w:rsid w:val="00CF39C4"/>
    <w:rsid w:val="00CF5EBC"/>
    <w:rsid w:val="00D00522"/>
    <w:rsid w:val="00D04B10"/>
    <w:rsid w:val="00D0560B"/>
    <w:rsid w:val="00D10973"/>
    <w:rsid w:val="00D125FD"/>
    <w:rsid w:val="00D15CC8"/>
    <w:rsid w:val="00D17A70"/>
    <w:rsid w:val="00D17FAD"/>
    <w:rsid w:val="00D215F9"/>
    <w:rsid w:val="00D22FAB"/>
    <w:rsid w:val="00D243AF"/>
    <w:rsid w:val="00D260B2"/>
    <w:rsid w:val="00D26CED"/>
    <w:rsid w:val="00D31BDF"/>
    <w:rsid w:val="00D3381C"/>
    <w:rsid w:val="00D33E76"/>
    <w:rsid w:val="00D3528F"/>
    <w:rsid w:val="00D35A86"/>
    <w:rsid w:val="00D3727C"/>
    <w:rsid w:val="00D43743"/>
    <w:rsid w:val="00D5008A"/>
    <w:rsid w:val="00D504AE"/>
    <w:rsid w:val="00D52DD9"/>
    <w:rsid w:val="00D56E7C"/>
    <w:rsid w:val="00D616FC"/>
    <w:rsid w:val="00D63F0B"/>
    <w:rsid w:val="00D64750"/>
    <w:rsid w:val="00D73144"/>
    <w:rsid w:val="00D7469A"/>
    <w:rsid w:val="00D753FC"/>
    <w:rsid w:val="00D75B75"/>
    <w:rsid w:val="00D80079"/>
    <w:rsid w:val="00D8276D"/>
    <w:rsid w:val="00D836D3"/>
    <w:rsid w:val="00D844F4"/>
    <w:rsid w:val="00D84F44"/>
    <w:rsid w:val="00D85680"/>
    <w:rsid w:val="00D86B43"/>
    <w:rsid w:val="00D8722A"/>
    <w:rsid w:val="00D8752B"/>
    <w:rsid w:val="00D90A47"/>
    <w:rsid w:val="00D914E9"/>
    <w:rsid w:val="00D93279"/>
    <w:rsid w:val="00D97C20"/>
    <w:rsid w:val="00D97DF6"/>
    <w:rsid w:val="00DA530D"/>
    <w:rsid w:val="00DA7EA2"/>
    <w:rsid w:val="00DB14F0"/>
    <w:rsid w:val="00DB2CA0"/>
    <w:rsid w:val="00DB2F03"/>
    <w:rsid w:val="00DB5119"/>
    <w:rsid w:val="00DB541C"/>
    <w:rsid w:val="00DB78F3"/>
    <w:rsid w:val="00DC0C5C"/>
    <w:rsid w:val="00DC40A8"/>
    <w:rsid w:val="00DC5A72"/>
    <w:rsid w:val="00DD070D"/>
    <w:rsid w:val="00DD0812"/>
    <w:rsid w:val="00DD1620"/>
    <w:rsid w:val="00DD44AF"/>
    <w:rsid w:val="00DD724B"/>
    <w:rsid w:val="00DD7370"/>
    <w:rsid w:val="00DE050F"/>
    <w:rsid w:val="00DE1327"/>
    <w:rsid w:val="00DE1771"/>
    <w:rsid w:val="00DE23A3"/>
    <w:rsid w:val="00DE2E46"/>
    <w:rsid w:val="00DE409D"/>
    <w:rsid w:val="00DE5DA2"/>
    <w:rsid w:val="00DF0A78"/>
    <w:rsid w:val="00DF420E"/>
    <w:rsid w:val="00DF716C"/>
    <w:rsid w:val="00E00BD8"/>
    <w:rsid w:val="00E06397"/>
    <w:rsid w:val="00E07C26"/>
    <w:rsid w:val="00E07C98"/>
    <w:rsid w:val="00E10926"/>
    <w:rsid w:val="00E11E80"/>
    <w:rsid w:val="00E2081F"/>
    <w:rsid w:val="00E208AB"/>
    <w:rsid w:val="00E271FB"/>
    <w:rsid w:val="00E34791"/>
    <w:rsid w:val="00E35C87"/>
    <w:rsid w:val="00E3602B"/>
    <w:rsid w:val="00E37CD8"/>
    <w:rsid w:val="00E4292C"/>
    <w:rsid w:val="00E42E3F"/>
    <w:rsid w:val="00E457B3"/>
    <w:rsid w:val="00E45B71"/>
    <w:rsid w:val="00E45C27"/>
    <w:rsid w:val="00E52097"/>
    <w:rsid w:val="00E52237"/>
    <w:rsid w:val="00E52C52"/>
    <w:rsid w:val="00E546E9"/>
    <w:rsid w:val="00E54B21"/>
    <w:rsid w:val="00E56DDB"/>
    <w:rsid w:val="00E57DD3"/>
    <w:rsid w:val="00E604B5"/>
    <w:rsid w:val="00E63A89"/>
    <w:rsid w:val="00E6407E"/>
    <w:rsid w:val="00E641D5"/>
    <w:rsid w:val="00E64642"/>
    <w:rsid w:val="00E6553B"/>
    <w:rsid w:val="00E664ED"/>
    <w:rsid w:val="00E703FE"/>
    <w:rsid w:val="00E74FB8"/>
    <w:rsid w:val="00E750F3"/>
    <w:rsid w:val="00E76E8C"/>
    <w:rsid w:val="00E779DC"/>
    <w:rsid w:val="00E77B96"/>
    <w:rsid w:val="00E8494B"/>
    <w:rsid w:val="00E84A3D"/>
    <w:rsid w:val="00E9030C"/>
    <w:rsid w:val="00E91905"/>
    <w:rsid w:val="00E9203B"/>
    <w:rsid w:val="00E9347F"/>
    <w:rsid w:val="00EA04E3"/>
    <w:rsid w:val="00EA0CB3"/>
    <w:rsid w:val="00EA2F5D"/>
    <w:rsid w:val="00EA44E9"/>
    <w:rsid w:val="00EA53BE"/>
    <w:rsid w:val="00EA549D"/>
    <w:rsid w:val="00EA594C"/>
    <w:rsid w:val="00EA59CF"/>
    <w:rsid w:val="00EB04BD"/>
    <w:rsid w:val="00EB1888"/>
    <w:rsid w:val="00EB27FE"/>
    <w:rsid w:val="00EB34D5"/>
    <w:rsid w:val="00EB3CBA"/>
    <w:rsid w:val="00EB51A2"/>
    <w:rsid w:val="00EB7872"/>
    <w:rsid w:val="00EB7C1B"/>
    <w:rsid w:val="00EB7F05"/>
    <w:rsid w:val="00EC0509"/>
    <w:rsid w:val="00EC2E08"/>
    <w:rsid w:val="00EC435C"/>
    <w:rsid w:val="00EC59CF"/>
    <w:rsid w:val="00EC672B"/>
    <w:rsid w:val="00ED00AD"/>
    <w:rsid w:val="00ED0598"/>
    <w:rsid w:val="00ED4252"/>
    <w:rsid w:val="00ED5C08"/>
    <w:rsid w:val="00ED6C28"/>
    <w:rsid w:val="00ED74C7"/>
    <w:rsid w:val="00EE1651"/>
    <w:rsid w:val="00EE16B7"/>
    <w:rsid w:val="00EE1A9F"/>
    <w:rsid w:val="00EE4280"/>
    <w:rsid w:val="00EE4E19"/>
    <w:rsid w:val="00EF0B45"/>
    <w:rsid w:val="00EF3BB8"/>
    <w:rsid w:val="00EF49A5"/>
    <w:rsid w:val="00EF4A5F"/>
    <w:rsid w:val="00EF7E58"/>
    <w:rsid w:val="00F0262F"/>
    <w:rsid w:val="00F027F7"/>
    <w:rsid w:val="00F02804"/>
    <w:rsid w:val="00F0319F"/>
    <w:rsid w:val="00F033D2"/>
    <w:rsid w:val="00F1104F"/>
    <w:rsid w:val="00F1150F"/>
    <w:rsid w:val="00F11522"/>
    <w:rsid w:val="00F131DE"/>
    <w:rsid w:val="00F13704"/>
    <w:rsid w:val="00F15C33"/>
    <w:rsid w:val="00F179E0"/>
    <w:rsid w:val="00F213DE"/>
    <w:rsid w:val="00F2176F"/>
    <w:rsid w:val="00F21A6B"/>
    <w:rsid w:val="00F21CC6"/>
    <w:rsid w:val="00F277E9"/>
    <w:rsid w:val="00F27D4D"/>
    <w:rsid w:val="00F30FC3"/>
    <w:rsid w:val="00F3121D"/>
    <w:rsid w:val="00F31463"/>
    <w:rsid w:val="00F42A26"/>
    <w:rsid w:val="00F42DCF"/>
    <w:rsid w:val="00F4361D"/>
    <w:rsid w:val="00F43ABE"/>
    <w:rsid w:val="00F43B96"/>
    <w:rsid w:val="00F45AC3"/>
    <w:rsid w:val="00F46460"/>
    <w:rsid w:val="00F47FE8"/>
    <w:rsid w:val="00F527D2"/>
    <w:rsid w:val="00F52F0D"/>
    <w:rsid w:val="00F545BD"/>
    <w:rsid w:val="00F57FB7"/>
    <w:rsid w:val="00F6082E"/>
    <w:rsid w:val="00F6235A"/>
    <w:rsid w:val="00F66CF1"/>
    <w:rsid w:val="00F66D69"/>
    <w:rsid w:val="00F704D5"/>
    <w:rsid w:val="00F73459"/>
    <w:rsid w:val="00F742EF"/>
    <w:rsid w:val="00F74F12"/>
    <w:rsid w:val="00F753EB"/>
    <w:rsid w:val="00F75601"/>
    <w:rsid w:val="00F76B50"/>
    <w:rsid w:val="00F7725E"/>
    <w:rsid w:val="00F805A5"/>
    <w:rsid w:val="00F807A2"/>
    <w:rsid w:val="00F812AB"/>
    <w:rsid w:val="00F817E1"/>
    <w:rsid w:val="00F83AE4"/>
    <w:rsid w:val="00F90406"/>
    <w:rsid w:val="00F92323"/>
    <w:rsid w:val="00F945E1"/>
    <w:rsid w:val="00F96B44"/>
    <w:rsid w:val="00F97261"/>
    <w:rsid w:val="00FA038C"/>
    <w:rsid w:val="00FA17FB"/>
    <w:rsid w:val="00FA18F2"/>
    <w:rsid w:val="00FA1DBA"/>
    <w:rsid w:val="00FA42DC"/>
    <w:rsid w:val="00FA4A7B"/>
    <w:rsid w:val="00FA6942"/>
    <w:rsid w:val="00FB11B4"/>
    <w:rsid w:val="00FB2599"/>
    <w:rsid w:val="00FB2783"/>
    <w:rsid w:val="00FB2B7C"/>
    <w:rsid w:val="00FB541D"/>
    <w:rsid w:val="00FB5DD7"/>
    <w:rsid w:val="00FB6371"/>
    <w:rsid w:val="00FB7999"/>
    <w:rsid w:val="00FB7A7D"/>
    <w:rsid w:val="00FC72D3"/>
    <w:rsid w:val="00FC7E59"/>
    <w:rsid w:val="00FD1263"/>
    <w:rsid w:val="00FD263D"/>
    <w:rsid w:val="00FD381E"/>
    <w:rsid w:val="00FD4DCF"/>
    <w:rsid w:val="00FD628C"/>
    <w:rsid w:val="00FD6F0B"/>
    <w:rsid w:val="00FE15A3"/>
    <w:rsid w:val="00FE2BCB"/>
    <w:rsid w:val="00FE3743"/>
    <w:rsid w:val="00FE6CCF"/>
    <w:rsid w:val="00FE7F59"/>
    <w:rsid w:val="00FF041A"/>
    <w:rsid w:val="00FF3187"/>
    <w:rsid w:val="00FF33DC"/>
    <w:rsid w:val="00FF73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621B8F"/>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453758"/>
    <w:pPr>
      <w:tabs>
        <w:tab w:val="clear" w:pos="4536"/>
        <w:tab w:val="clear" w:pos="9072"/>
      </w:tabs>
      <w:spacing w:after="600"/>
    </w:pPr>
    <w:rPr>
      <w:b/>
      <w:noProof/>
      <w:color w:val="003366" w:themeColor="accent1"/>
      <w:sz w:val="44"/>
    </w:rPr>
  </w:style>
  <w:style w:type="paragraph" w:customStyle="1" w:styleId="TZmezinadpis">
    <w:name w:val="TZ_mezinadpis"/>
    <w:basedOn w:val="Normln"/>
    <w:uiPriority w:val="99"/>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uiPriority w:val="99"/>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semiHidden/>
    <w:unhideWhenUsed/>
    <w:rsid w:val="000673F5"/>
    <w:pPr>
      <w:spacing w:line="240" w:lineRule="auto"/>
    </w:pPr>
  </w:style>
  <w:style w:type="character" w:customStyle="1" w:styleId="TextkomenteChar">
    <w:name w:val="Text komentáře Char"/>
    <w:basedOn w:val="Standardnpsmoodstavce"/>
    <w:link w:val="Textkomente"/>
    <w:uiPriority w:val="99"/>
    <w:semiHidden/>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titul">
    <w:name w:val="Subtitle"/>
    <w:basedOn w:val="Normln"/>
    <w:next w:val="Normln"/>
    <w:link w:val="Podtitul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uiPriority w:val="11"/>
    <w:rsid w:val="00982E2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11041">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csob" TargetMode="External"/><Relationship Id="rId2" Type="http://schemas.openxmlformats.org/officeDocument/2006/relationships/hyperlink" Target="https://www.facebook.com/csob" TargetMode="External"/><Relationship Id="rId1" Type="http://schemas.openxmlformats.org/officeDocument/2006/relationships/hyperlink" Target="https://www.youtube.com/channel/UCCRLevEhack4M8nKdO4JJkA" TargetMode="External"/><Relationship Id="rId5" Type="http://schemas.openxmlformats.org/officeDocument/2006/relationships/hyperlink" Target="http://www.csob.cz/portal/csob/servis-pro-media" TargetMode="External"/><Relationship Id="rId4" Type="http://schemas.openxmlformats.org/officeDocument/2006/relationships/hyperlink" Target="https://twitter.com/CSOB_CZ"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mpruchova@csob.cz" TargetMode="External"/><Relationship Id="rId3" Type="http://schemas.openxmlformats.org/officeDocument/2006/relationships/hyperlink" Target="https://www.youtube.com/channel/UCCRLevEhack4M8nKdO4JJkA" TargetMode="External"/><Relationship Id="rId7" Type="http://schemas.openxmlformats.org/officeDocument/2006/relationships/hyperlink" Target="mailto:mpruchova@csob.cz" TargetMode="External"/><Relationship Id="rId2" Type="http://schemas.openxmlformats.org/officeDocument/2006/relationships/image" Target="media/image7.jpeg"/><Relationship Id="rId1" Type="http://schemas.openxmlformats.org/officeDocument/2006/relationships/image" Target="media/image5.jpg"/><Relationship Id="rId6" Type="http://schemas.openxmlformats.org/officeDocument/2006/relationships/hyperlink" Target="https://twitter.com/CSOB_CZ" TargetMode="External"/><Relationship Id="rId5" Type="http://schemas.openxmlformats.org/officeDocument/2006/relationships/hyperlink" Target="https://www.linkedin.com/company/csob" TargetMode="External"/><Relationship Id="rId4" Type="http://schemas.openxmlformats.org/officeDocument/2006/relationships/hyperlink" Target="https://www.facebook.com/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10" ma:contentTypeDescription="Vytvoří nový dokument" ma:contentTypeScope="" ma:versionID="6eb567cd76e4843abdf42ec8802c8aa5">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157640c15a6666a9f2327204c1b04e67"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AC161-BA17-4C37-B12B-4E403C02F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4.xml><?xml version="1.0" encoding="utf-8"?>
<ds:datastoreItem xmlns:ds="http://schemas.openxmlformats.org/officeDocument/2006/customXml" ds:itemID="{F9FC122F-0206-40C1-9752-13B1390D4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CSOB_TZ_v6_3</Template>
  <TotalTime>28</TotalTime>
  <Pages>2</Pages>
  <Words>416</Words>
  <Characters>2371</Characters>
  <Application>Microsoft Office Word</Application>
  <DocSecurity>0</DocSecurity>
  <Lines>48</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Dederová Nelly</dc:creator>
  <cp:lastModifiedBy>PRŮCHOVÁ Michaela</cp:lastModifiedBy>
  <cp:revision>7</cp:revision>
  <cp:lastPrinted>2019-11-11T15:39:00Z</cp:lastPrinted>
  <dcterms:created xsi:type="dcterms:W3CDTF">2019-12-11T13:31:00Z</dcterms:created>
  <dcterms:modified xsi:type="dcterms:W3CDTF">2019-12-16T08:06:00Z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classifiedOn="2019-12-11T14:31:05.7726514</vt:lpwstr>
  </property>
  <property fmtid="{D5CDD505-2E9C-101B-9397-08002B2CF9AE}" pid="3" name="CSOB-DocumentTagging.ClassificationMark.P01">
    <vt:lpwstr>+01:00" showPrintedBy="false" showPrintDate="false" language="en" ApplicationVersion="Microsoft Word, 15.0" addinVersion="5.10.4.22" template="CSOB"&gt;&lt;history bulk="false" class="Public" code="C0" user="PRŮCHOVÁ Michaela" date="2019-12-11T14:31:05.775</vt:lpwstr>
  </property>
  <property fmtid="{D5CDD505-2E9C-101B-9397-08002B2CF9AE}" pid="4" name="CSOB-DocumentTagging.ClassificationMark.P02">
    <vt:lpwstr>6538+01:00"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ies>
</file>