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F8DF1" w14:textId="77777777" w:rsidR="007A6915" w:rsidRPr="007A6915" w:rsidRDefault="007A6915" w:rsidP="007A6915">
      <w:pPr>
        <w:jc w:val="both"/>
        <w:rPr>
          <w:b/>
          <w:noProof/>
          <w:color w:val="003366" w:themeColor="accent1"/>
          <w:sz w:val="32"/>
          <w:szCs w:val="32"/>
        </w:rPr>
      </w:pPr>
      <w:r w:rsidRPr="007A6915">
        <w:rPr>
          <w:b/>
          <w:noProof/>
          <w:color w:val="003366" w:themeColor="accent1"/>
          <w:sz w:val="32"/>
          <w:szCs w:val="32"/>
        </w:rPr>
        <w:t>ČSOB již podeváté podpoří prospěšné projekty ve všech českých regionech. Do výběru se může zapojit každý</w:t>
      </w:r>
    </w:p>
    <w:p w14:paraId="75443F24" w14:textId="77777777" w:rsidR="007A6915" w:rsidRDefault="007A6915" w:rsidP="007A6915">
      <w:pPr>
        <w:jc w:val="both"/>
        <w:rPr>
          <w:b/>
          <w:sz w:val="22"/>
          <w:szCs w:val="22"/>
        </w:rPr>
      </w:pPr>
    </w:p>
    <w:p w14:paraId="44F0BA95" w14:textId="2392A287" w:rsidR="007A6915" w:rsidRPr="007A6915" w:rsidRDefault="007A6915" w:rsidP="007A6915">
      <w:pPr>
        <w:jc w:val="both"/>
        <w:rPr>
          <w:b/>
          <w:sz w:val="22"/>
          <w:szCs w:val="22"/>
        </w:rPr>
      </w:pPr>
      <w:r w:rsidRPr="007A6915">
        <w:rPr>
          <w:b/>
          <w:sz w:val="22"/>
          <w:szCs w:val="22"/>
        </w:rPr>
        <w:t xml:space="preserve">I letos pokračuje úspěšný program ČSOB pomáhá regionům, který po celé České republice podporuje veřejně prospěšné iniciativy. Jejich význam se ještě umocňuje v současné situaci koronavirové pandemie. Program za uplynulých 8 let podpořil už 820 různých aktivit celkovou částkou více než 42 milionů korun. Do výběru úspěšných projektů se mohou zapojit i lidé. Hlasování o to, kdo získá tzv. divokou kartu, probíhá na webové stránce </w:t>
      </w:r>
      <w:hyperlink r:id="rId11" w:history="1">
        <w:r w:rsidRPr="00EC1B33">
          <w:rPr>
            <w:b/>
            <w:sz w:val="22"/>
            <w:szCs w:val="22"/>
          </w:rPr>
          <w:t>www.csobpomaharegionum.cz</w:t>
        </w:r>
      </w:hyperlink>
      <w:r w:rsidRPr="00EC1B33">
        <w:rPr>
          <w:b/>
          <w:sz w:val="22"/>
          <w:szCs w:val="22"/>
        </w:rPr>
        <w:t xml:space="preserve">. </w:t>
      </w:r>
    </w:p>
    <w:p w14:paraId="4F1A7469" w14:textId="77777777" w:rsidR="007A6915" w:rsidRPr="00886252" w:rsidRDefault="007A6915" w:rsidP="00886252">
      <w:pPr>
        <w:jc w:val="both"/>
        <w:rPr>
          <w:b/>
          <w:sz w:val="22"/>
          <w:szCs w:val="22"/>
        </w:rPr>
      </w:pPr>
    </w:p>
    <w:p w14:paraId="592BDA7E" w14:textId="14EB205D" w:rsidR="007A6915" w:rsidRPr="007A6915" w:rsidRDefault="007A6915" w:rsidP="007A6915">
      <w:pPr>
        <w:jc w:val="both"/>
        <w:rPr>
          <w:rFonts w:cs="Arial"/>
          <w:sz w:val="22"/>
          <w:szCs w:val="22"/>
        </w:rPr>
      </w:pPr>
      <w:r w:rsidRPr="007A6915">
        <w:rPr>
          <w:rFonts w:cs="Arial"/>
          <w:sz w:val="22"/>
          <w:szCs w:val="22"/>
        </w:rPr>
        <w:t>V každém kraji a v Praze, která je pro účely programu rozdělena na dva regiony, podpoří ČSOB v jarní vlně čtyři vybrané projekty. Tři z nich vybírá odborná porota, čtvrt</w:t>
      </w:r>
      <w:r w:rsidR="00B31F97">
        <w:rPr>
          <w:rFonts w:cs="Arial"/>
          <w:sz w:val="22"/>
          <w:szCs w:val="22"/>
        </w:rPr>
        <w:t>ý vzejde z hlasování veřejnosti</w:t>
      </w:r>
      <w:r w:rsidRPr="007A6915">
        <w:rPr>
          <w:rFonts w:cs="Arial"/>
          <w:sz w:val="22"/>
          <w:szCs w:val="22"/>
        </w:rPr>
        <w:t>. Celkem</w:t>
      </w:r>
      <w:r w:rsidR="00B31F97">
        <w:rPr>
          <w:rFonts w:cs="Arial"/>
          <w:sz w:val="22"/>
          <w:szCs w:val="22"/>
        </w:rPr>
        <w:t xml:space="preserve"> </w:t>
      </w:r>
      <w:r w:rsidR="00B31F97" w:rsidRPr="007A6915">
        <w:rPr>
          <w:rFonts w:cs="Arial"/>
          <w:sz w:val="22"/>
          <w:szCs w:val="22"/>
        </w:rPr>
        <w:t>60 projektů</w:t>
      </w:r>
      <w:r w:rsidRPr="007A6915">
        <w:rPr>
          <w:rFonts w:cs="Arial"/>
          <w:sz w:val="22"/>
          <w:szCs w:val="22"/>
        </w:rPr>
        <w:t xml:space="preserve"> tak získá </w:t>
      </w:r>
      <w:r w:rsidR="00B31F97">
        <w:rPr>
          <w:rFonts w:cs="Arial"/>
          <w:sz w:val="22"/>
          <w:szCs w:val="22"/>
        </w:rPr>
        <w:t xml:space="preserve">finanční </w:t>
      </w:r>
      <w:r w:rsidRPr="007A6915">
        <w:rPr>
          <w:rFonts w:cs="Arial"/>
          <w:sz w:val="22"/>
          <w:szCs w:val="22"/>
        </w:rPr>
        <w:t xml:space="preserve">prostředky, ČSOB přispěje 2 250 tis. korunami. </w:t>
      </w:r>
    </w:p>
    <w:p w14:paraId="0269FFE6" w14:textId="273F1D11" w:rsidR="007A6915" w:rsidRPr="007A6915" w:rsidRDefault="007A6915" w:rsidP="007A6915">
      <w:pPr>
        <w:jc w:val="both"/>
        <w:rPr>
          <w:rFonts w:cs="Arial"/>
          <w:sz w:val="22"/>
          <w:szCs w:val="22"/>
        </w:rPr>
      </w:pPr>
      <w:r w:rsidRPr="007A6915">
        <w:rPr>
          <w:rFonts w:cs="Arial"/>
          <w:i/>
          <w:sz w:val="22"/>
          <w:szCs w:val="22"/>
        </w:rPr>
        <w:t>„V dnešní nelehké době je více než kdykoliv předtím důležité pomáhat přímo lidem a komunitám po celé republice. Věřím, že díky naší podpoře pomůžeme místním organizacím a spolkům překonat složitou ekonomickou situaci,“</w:t>
      </w:r>
      <w:r w:rsidRPr="007A6915">
        <w:rPr>
          <w:rFonts w:cs="Arial"/>
          <w:sz w:val="22"/>
          <w:szCs w:val="22"/>
        </w:rPr>
        <w:t xml:space="preserve"> říká Petr Hutla, vrchní ředitel a člen představenstva ČSOB.</w:t>
      </w:r>
      <w:r w:rsidR="00B31F97">
        <w:rPr>
          <w:rFonts w:cs="Arial"/>
          <w:sz w:val="22"/>
          <w:szCs w:val="22"/>
        </w:rPr>
        <w:t xml:space="preserve"> </w:t>
      </w:r>
    </w:p>
    <w:p w14:paraId="378AD227" w14:textId="3B4AE101" w:rsidR="007A6915" w:rsidRPr="007A6915" w:rsidRDefault="007A6915" w:rsidP="007A6915">
      <w:pPr>
        <w:jc w:val="both"/>
        <w:rPr>
          <w:rFonts w:cs="Arial"/>
          <w:sz w:val="22"/>
          <w:szCs w:val="22"/>
        </w:rPr>
      </w:pPr>
      <w:r w:rsidRPr="007A6915">
        <w:rPr>
          <w:rFonts w:cs="Arial"/>
          <w:sz w:val="22"/>
          <w:szCs w:val="22"/>
        </w:rPr>
        <w:t xml:space="preserve">Hlasování o tom, kdo získá divokou kartu, probíhá do 20. května. Projekt, který získá nejvíce hlasů, se společně se třemi dalšími, které vybrala odborná porota, pokusí získat co nejvyšší finanční pomoc od široké veřejnosti. Výše finančního příspěvku od ČSOB se odvíjí podle toho, jak úspěšné jsou iniciativy ve výběru peněz od individuálních dárců. Veřejnost </w:t>
      </w:r>
      <w:r w:rsidR="00B31F97">
        <w:rPr>
          <w:rFonts w:cs="Arial"/>
          <w:sz w:val="22"/>
          <w:szCs w:val="22"/>
        </w:rPr>
        <w:t xml:space="preserve">pak jednotlivé </w:t>
      </w:r>
      <w:r w:rsidRPr="007A6915">
        <w:rPr>
          <w:rFonts w:cs="Arial"/>
          <w:sz w:val="22"/>
          <w:szCs w:val="22"/>
        </w:rPr>
        <w:t xml:space="preserve">projekty </w:t>
      </w:r>
      <w:r w:rsidR="00B31F97" w:rsidRPr="007A6915">
        <w:rPr>
          <w:rFonts w:cs="Arial"/>
          <w:sz w:val="22"/>
          <w:szCs w:val="22"/>
        </w:rPr>
        <w:t xml:space="preserve">bude moci </w:t>
      </w:r>
      <w:r w:rsidRPr="007A6915">
        <w:rPr>
          <w:rFonts w:cs="Arial"/>
          <w:sz w:val="22"/>
          <w:szCs w:val="22"/>
        </w:rPr>
        <w:t>finančně podpořit od 2. června do 3. července. Nejúspěšnější v každém regionu získá od ČSOB 50 tisíc korun, na účty dalších tří poputuje 40 tisíc, 35 tisíc a 25 tisíc korun. Celkové výsledky jarního kola programu budou z</w:t>
      </w:r>
      <w:bookmarkStart w:id="0" w:name="_GoBack"/>
      <w:bookmarkEnd w:id="0"/>
      <w:r w:rsidRPr="007A6915">
        <w:rPr>
          <w:rFonts w:cs="Arial"/>
          <w:sz w:val="22"/>
          <w:szCs w:val="22"/>
        </w:rPr>
        <w:t>námy 8. července.</w:t>
      </w:r>
    </w:p>
    <w:p w14:paraId="63ACF377" w14:textId="0AD40997" w:rsidR="007A6915" w:rsidRPr="007A6915" w:rsidRDefault="007A6915" w:rsidP="007A6915">
      <w:pPr>
        <w:jc w:val="both"/>
        <w:rPr>
          <w:rFonts w:cs="Arial"/>
          <w:sz w:val="22"/>
          <w:szCs w:val="22"/>
        </w:rPr>
      </w:pPr>
      <w:r w:rsidRPr="007A6915">
        <w:rPr>
          <w:rFonts w:cs="Arial"/>
          <w:sz w:val="22"/>
          <w:szCs w:val="22"/>
        </w:rPr>
        <w:t>V poslední podzimní části programu lidé podpořili projekty ve svém okolí celkovou částkou 1 775 243 Kč. Celkem se tedy po započítání příspěvku od ČSOB mezi ú</w:t>
      </w:r>
      <w:r>
        <w:rPr>
          <w:rFonts w:cs="Arial"/>
          <w:sz w:val="22"/>
          <w:szCs w:val="22"/>
        </w:rPr>
        <w:t>častníky rozdělovalo 3 925 243 K</w:t>
      </w:r>
      <w:r w:rsidRPr="007A6915">
        <w:rPr>
          <w:rFonts w:cs="Arial"/>
          <w:sz w:val="22"/>
          <w:szCs w:val="22"/>
        </w:rPr>
        <w:t xml:space="preserve">č.  </w:t>
      </w:r>
    </w:p>
    <w:p w14:paraId="0E92342B" w14:textId="654C82DD" w:rsidR="000960E3" w:rsidRPr="007A6915" w:rsidRDefault="000960E3" w:rsidP="000960E3">
      <w:pPr>
        <w:jc w:val="both"/>
        <w:rPr>
          <w:rFonts w:cs="Arial"/>
          <w:sz w:val="22"/>
          <w:szCs w:val="22"/>
        </w:rPr>
      </w:pPr>
      <w:r w:rsidRPr="007A6915">
        <w:rPr>
          <w:rFonts w:cs="Arial"/>
          <w:sz w:val="22"/>
          <w:szCs w:val="22"/>
        </w:rPr>
        <w:t xml:space="preserve"> </w:t>
      </w:r>
    </w:p>
    <w:p w14:paraId="63A5FB42" w14:textId="77777777" w:rsidR="00192C41" w:rsidRPr="000A2D83" w:rsidRDefault="00192C41" w:rsidP="00206580">
      <w:pPr>
        <w:spacing w:before="100" w:beforeAutospacing="1" w:after="100" w:afterAutospacing="1"/>
      </w:pPr>
      <w:r w:rsidRPr="000A2D83">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660288" behindDoc="0" locked="0" layoutInCell="1" allowOverlap="1" wp14:anchorId="71A50132" wp14:editId="622BBC6B">
                <wp:simplePos x="0" y="0"/>
                <wp:positionH relativeFrom="column">
                  <wp:posOffset>0</wp:posOffset>
                </wp:positionH>
                <wp:positionV relativeFrom="paragraph">
                  <wp:posOffset>0</wp:posOffset>
                </wp:positionV>
                <wp:extent cx="4716145" cy="2098675"/>
                <wp:effectExtent l="0" t="0" r="8255" b="635"/>
                <wp:wrapTopAndBottom/>
                <wp:docPr id="8" name="Textové pole 8"/>
                <wp:cNvGraphicFramePr/>
                <a:graphic xmlns:a="http://schemas.openxmlformats.org/drawingml/2006/main">
                  <a:graphicData uri="http://schemas.microsoft.com/office/word/2010/wordprocessingShape">
                    <wps:wsp>
                      <wps:cNvSpPr txBox="1"/>
                      <wps:spPr>
                        <a:xfrm>
                          <a:off x="0" y="0"/>
                          <a:ext cx="4715510" cy="2002155"/>
                        </a:xfrm>
                        <a:prstGeom prst="rect">
                          <a:avLst/>
                        </a:prstGeom>
                        <a:blipFill>
                          <a:blip r:embed="rId12"/>
                          <a:stretch>
                            <a:fillRect/>
                          </a:stretch>
                        </a:blipFill>
                        <a:ln w="6350">
                          <a:noFill/>
                        </a:ln>
                      </wps:spPr>
                      <wps:txbx>
                        <w:txbxContent>
                          <w:p w14:paraId="0D4B6B73" w14:textId="77777777" w:rsidR="00192C41" w:rsidRDefault="00192C41" w:rsidP="00192C41">
                            <w:pPr>
                              <w:pStyle w:val="TZmezinadpis"/>
                              <w:spacing w:after="0"/>
                            </w:pPr>
                            <w:r>
                              <w:t>Skupina ČSOB</w:t>
                            </w:r>
                          </w:p>
                          <w:p w14:paraId="2165C364" w14:textId="77777777" w:rsidR="00192C41" w:rsidRDefault="00192C41" w:rsidP="00192C41">
                            <w:pPr>
                              <w:pStyle w:val="TZmensi-texty"/>
                            </w:pPr>
                            <w:r>
                              <w:t xml:space="preserve">je vedoucím hráčem na bankovním trhu v České republice. Naše motto „Digitálně a s lidmi“ nejlépe vyjadřuje probíhající investice do inovací a digitalizace, díky nimž neustále zjednodušujeme a zkvalitňujeme obsluhu našich klientů na pobočkách i v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 ČSOB Pojišťovny až po úvěry na bydlení od Hypoteční banky či Českomoravské stavební spořitelny, ČSOB Penzijní společnost, ČSOB Leasing, ČSOB Asset Management, ČSOB Factoring a Patria Finance. Své služby poskytujeme všem typům zákazníků – fyzickým osobám, malým a středním podnikům i korporátní a institucionální klientele. ČSOB </w:t>
                            </w:r>
                            <w:r w:rsidR="00704702">
                              <w:t>v roce 2018</w:t>
                            </w:r>
                            <w:r>
                              <w:t xml:space="preserve"> odvedla státu jako druhý největší plátce daně z příjmu právnických osob 8,4 miliardy Kč a na mzdách 8300 zaměstnancům vyplatila 6,2 miliardy Kč. ČSOB podpořila českou ekonomiku celkovou částkou 780 miliard Kč. Skupina ČSOB je součástí mezinárodní bankopojišťovací skupiny KBC, která působí především v Belgii a v regionu střední a východní Evropy.</w:t>
                            </w:r>
                          </w:p>
                        </w:txbxContent>
                      </wps:txbx>
                      <wps:bodyPr rot="0" spcFirstLastPara="0" vertOverflow="overflow" horzOverflow="overflow" vert="horz" wrap="square" lIns="180000" tIns="108000" rIns="144000" bIns="144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1A50132" id="_x0000_t202" coordsize="21600,21600" o:spt="202" path="m,l,21600r21600,l21600,xe">
                <v:stroke joinstyle="miter"/>
                <v:path gradientshapeok="t" o:connecttype="rect"/>
              </v:shapetype>
              <v:shape id="Textové pole 8" o:spid="_x0000_s1026" type="#_x0000_t202" style="position:absolute;margin-left:0;margin-top:0;width:371.35pt;height:1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nYAAAAAUmdodGxvbmcAAAZ9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K&#10;OEJJTQQMAAAAAAOZAAAAAQAAAKAAAAA9AAAB4AAAcmAAAAN9ABgAAf/Y/+0ADEFkb2JlX0NNAAL/&#10;7gAOQWRvYmUAZIAAAAAB/9sAhAAMCAgICQgMCQkMEQsKCxEVDwwMDxUYExMVExMYEQwMDAwMDBEM&#10;DAwMDAwMDAwMDAwMDAwMDAwMDAwMDAwMDAwMAQ0LCw0ODRAODhAUDg4OFBQODg4OFBEMDAwMDBER&#10;DAwMDAwMEQwMDAwMDAwMDAwMDAwMDAwMDAwMDAwMDAwMDAz/wAARCAA9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" stroked="f" strokeweight=".5pt">
                <v:fill r:id="rId14" o:title="" recolor="t" rotate="t" type="frame"/>
                <v:textbox style="mso-fit-shape-to-text:t" inset="5mm,3mm,4mm,4mm">
                  <w:txbxContent>
                    <w:p w14:paraId="0D4B6B73" w14:textId="77777777" w:rsidR="00192C41" w:rsidRDefault="00192C41" w:rsidP="00192C41">
                      <w:pPr>
                        <w:pStyle w:val="TZmezinadpis"/>
                        <w:spacing w:after="0"/>
                      </w:pPr>
                      <w:r>
                        <w:t>Skupina ČSOB</w:t>
                      </w:r>
                    </w:p>
                    <w:p w14:paraId="2165C364" w14:textId="77777777" w:rsidR="00192C41" w:rsidRDefault="00192C41" w:rsidP="00192C41">
                      <w:pPr>
                        <w:pStyle w:val="TZmensi-texty"/>
                      </w:pPr>
                      <w:r>
                        <w:t xml:space="preserve">je vedoucím hráčem na bankovním trhu v České republice. Naše motto „Digitálně a s lidmi“ nejlépe vyjadřuje probíhající investice do inovací a digitalizace, díky nimž neustále zjednodušujeme a zkvalitňujeme obsluhu našich klientů na pobočkách i v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 ČSOB Pojišťovny až po úvěry na bydlení od Hypoteční banky či Českomoravské stavební spořitelny, ČSOB Penzijní společnost, ČSOB Leasing, ČSOB Asset Management, ČSOB Factoring a Patria Finance. Své služby poskytujeme všem typům zákazníků – fyzickým osobám, malým a středním podnikům i korporátní a institucionální klientele. ČSOB </w:t>
                      </w:r>
                      <w:r w:rsidR="00704702">
                        <w:t>v roce 2018</w:t>
                      </w:r>
                      <w:r>
                        <w:t xml:space="preserve"> odvedla státu jako druhý největší plátce daně z příjmu právnických osob 8,4 miliardy Kč a na mzdách 8300 zaměstnancům vyplatila 6,2 miliardy Kč. ČSOB podpořila českou ekonomiku celkovou částkou 780 miliard Kč. Skupina ČSOB je součástí mezinárodní bankopojišťovací skupiny KBC, která působí především v Belgii a v regionu střední a východní Evropy.</w:t>
                      </w:r>
                    </w:p>
                  </w:txbxContent>
                </v:textbox>
                <w10:wrap type="topAndBottom"/>
              </v:shape>
            </w:pict>
          </mc:Fallback>
        </mc:AlternateContent>
      </w:r>
    </w:p>
    <w:sectPr w:rsidR="00192C41" w:rsidRPr="000A2D83" w:rsidSect="00237962">
      <w:headerReference w:type="default" r:id="rId15"/>
      <w:footerReference w:type="default" r:id="rId16"/>
      <w:headerReference w:type="first" r:id="rId17"/>
      <w:footerReference w:type="first" r:id="rId18"/>
      <w:pgSz w:w="11906" w:h="16838" w:code="9"/>
      <w:pgMar w:top="851" w:right="851" w:bottom="1702" w:left="3686" w:header="851"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CB09B" w14:textId="77777777" w:rsidR="00E31F14" w:rsidRDefault="00E31F14" w:rsidP="00CF0D33">
      <w:r>
        <w:separator/>
      </w:r>
    </w:p>
  </w:endnote>
  <w:endnote w:type="continuationSeparator" w:id="0">
    <w:p w14:paraId="71BA0C1C" w14:textId="77777777" w:rsidR="00E31F14" w:rsidRDefault="00E31F14" w:rsidP="00CF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EE"/>
    <w:family w:val="swiss"/>
    <w:pitch w:val="variable"/>
    <w:sig w:usb0="E00002EF" w:usb1="4000205B" w:usb2="00000028" w:usb3="00000000" w:csb0="0000019F" w:csb1="00000000"/>
    <w:embedRegular r:id="rId1" w:fontKey="{3DFF5CAC-AA37-4F07-969E-55B38CCCC4F1}"/>
    <w:embedBold r:id="rId2" w:fontKey="{852A1CA1-F02C-4E0B-BEDE-7187C553A847}"/>
    <w:embedItalic r:id="rId3" w:fontKey="{FBE9A677-0AA3-4581-B8DD-47D5FC64265F}"/>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4" w:fontKey="{CBDC44AE-0E00-4D11-B23E-C6F15BE944FF}"/>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C244A" w14:textId="44F9655F" w:rsidR="006A6E8F" w:rsidRPr="00441F21" w:rsidRDefault="000802BD" w:rsidP="00CF0D33">
    <w:pPr>
      <w:pStyle w:val="Zpat"/>
    </w:pPr>
    <w:r>
      <w:rPr>
        <w:color w:val="003366" w:themeColor="hyperlink"/>
        <w:u w:val="single"/>
        <w:lang w:eastAsia="cs-CZ"/>
      </w:rPr>
      <mc:AlternateContent>
        <mc:Choice Requires="wpg">
          <w:drawing>
            <wp:anchor distT="0" distB="0" distL="114300" distR="114300" simplePos="0" relativeHeight="251682816" behindDoc="0" locked="1" layoutInCell="1" allowOverlap="1" wp14:anchorId="0BAD07E6" wp14:editId="0814ADB8">
              <wp:simplePos x="0" y="0"/>
              <wp:positionH relativeFrom="page">
                <wp:posOffset>1440180</wp:posOffset>
              </wp:positionH>
              <wp:positionV relativeFrom="page">
                <wp:posOffset>10066020</wp:posOffset>
              </wp:positionV>
              <wp:extent cx="233680" cy="229870"/>
              <wp:effectExtent l="0" t="0" r="0" b="0"/>
              <wp:wrapNone/>
              <wp:docPr id="52" name="Skupina 52"/>
              <wp:cNvGraphicFramePr/>
              <a:graphic xmlns:a="http://schemas.openxmlformats.org/drawingml/2006/main">
                <a:graphicData uri="http://schemas.microsoft.com/office/word/2010/wordprocessingGroup">
                  <wpg:wgp>
                    <wpg:cNvGrpSpPr/>
                    <wpg:grpSpPr>
                      <a:xfrm>
                        <a:off x="0" y="0"/>
                        <a:ext cx="233680" cy="229870"/>
                        <a:chOff x="0" y="0"/>
                        <a:chExt cx="233674" cy="232347"/>
                      </a:xfrm>
                    </wpg:grpSpPr>
                    <wps:wsp>
                      <wps:cNvPr id="49" name="Freeform 24">
                        <a:hlinkClick r:id="rId1"/>
                      </wps:cNvPr>
                      <wps:cNvSpPr>
                        <a:spLocks/>
                      </wps:cNvSpPr>
                      <wps:spPr bwMode="auto">
                        <a:xfrm>
                          <a:off x="103517" y="98410"/>
                          <a:ext cx="34242" cy="35939"/>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
                        <a:hlinkClick r:id="rId1"/>
                      </wps:cNvPr>
                      <wps:cNvSpPr>
                        <a:spLocks noEditPoints="1"/>
                      </wps:cNvSpPr>
                      <wps:spPr bwMode="auto">
                        <a:xfrm>
                          <a:off x="0" y="0"/>
                          <a:ext cx="233674" cy="232347"/>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410E7DF1" id="Skupina 52" o:spid="_x0000_s1026" style="position:absolute;margin-left:113.4pt;margin-top:792.6pt;width:18.4pt;height:18.1pt;z-index:251682816;mso-position-horizontal-relative:page;mso-position-vertical-relative:page;mso-width-relative:margin;mso-height-relative:margin" coordsize="233674,2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">
              <v:shape id="Freeform 24" o:spid="_x0000_s1027" href="https://www.youtube.com/channel/UCCRLevEhack4M8nKdO4JJkA" style="position:absolute;left:103517;top:98410;width:34242;height:35939;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" o:button="t" path="m,958l915,479,,,,958xe" fillcolor="white [3212]" stroked="f">
                <v:fill o:detectmouseclick="t"/>
                <v:path arrowok="t" o:connecttype="custom" o:connectlocs="0,35939;34242,17970;0,0;0,35939" o:connectangles="0,0,0,0"/>
              </v:shape>
              <v:shape id="Freeform 25" o:spid="_x0000_s1028" href="https://www.youtube.com/channel/UCCRLevEhack4M8nKdO4JJkA" style="position:absolute;width:233674;height:232347;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6837,0;0,116285;116837,232347;233674,116285;116837,0;182895,122323;181771,143120;176604,155867;163572,161458;118185,162799;74147,161458;59991,155867;54824,143120;53475,122323;53475,112484;54824,91686;59991,78940;72798,73349;118185,72007;118185,72007;163572,73349;176604,78940;181771,91686;182895,112484;182895,122323" o:connectangles="0,0,0,0,0,0,0,0,0,0,0,0,0,0,0,0,0,0,0,0,0,0,0,0,0"/>
                <o:lock v:ext="edit" verticies="t"/>
              </v:shape>
              <w10:wrap anchorx="page" anchory="page"/>
              <w10:anchorlock/>
            </v:group>
          </w:pict>
        </mc:Fallback>
      </mc:AlternateContent>
    </w:r>
    <w:r>
      <w:rPr>
        <w:color w:val="003366" w:themeColor="hyperlink"/>
        <w:u w:val="single"/>
        <w:lang w:eastAsia="cs-CZ"/>
      </w:rPr>
      <mc:AlternateContent>
        <mc:Choice Requires="wps">
          <w:drawing>
            <wp:anchor distT="0" distB="0" distL="114300" distR="114300" simplePos="0" relativeHeight="251677696" behindDoc="0" locked="1" layoutInCell="1" allowOverlap="1" wp14:anchorId="1C5910F0" wp14:editId="1FEB774B">
              <wp:simplePos x="0" y="0"/>
              <wp:positionH relativeFrom="page">
                <wp:posOffset>467995</wp:posOffset>
              </wp:positionH>
              <wp:positionV relativeFrom="page">
                <wp:posOffset>10066655</wp:posOffset>
              </wp:positionV>
              <wp:extent cx="234000" cy="230400"/>
              <wp:effectExtent l="0" t="0" r="0" b="0"/>
              <wp:wrapNone/>
              <wp:docPr id="46" name="Freeform 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31C6500" id="Freeform 6" o:spid="_x0000_s1026" href="https://www.facebook.com/csob" style="position:absolute;margin-left:36.85pt;margin-top:792.65pt;width:18.45pt;height:18.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5593;116601,230400;234000,115593;116601,0;144553,115593;126983,115593;126983,178501;103024,178501;103024,115593;87051,115593;87051,93575;103024,93575;103024,80994;129379,51899;146949,51899;146949,73917;135768,73917;126983,82567;126983,93575;146949,93575;144553,115593" o:connectangles="0,0,0,0,0,0,0,0,0,0,0,0,0,0,0,0,0,0,0,0,0,0"/>
              <o:lock v:ext="edit" aspectratio="t" verticies="t"/>
              <w10:wrap anchorx="page" anchory="page"/>
              <w10:anchorlock/>
            </v:shape>
          </w:pict>
        </mc:Fallback>
      </mc:AlternateContent>
    </w:r>
    <w:r>
      <w:rPr>
        <w:color w:val="003366" w:themeColor="hyperlink"/>
        <w:u w:val="single"/>
        <w:lang w:eastAsia="cs-CZ"/>
      </w:rPr>
      <mc:AlternateContent>
        <mc:Choice Requires="wps">
          <w:drawing>
            <wp:anchor distT="0" distB="0" distL="114300" distR="114300" simplePos="0" relativeHeight="251678720" behindDoc="0" locked="1" layoutInCell="1" allowOverlap="1" wp14:anchorId="274C4340" wp14:editId="33BCC146">
              <wp:simplePos x="0" y="0"/>
              <wp:positionH relativeFrom="page">
                <wp:posOffset>791845</wp:posOffset>
              </wp:positionH>
              <wp:positionV relativeFrom="page">
                <wp:posOffset>10066655</wp:posOffset>
              </wp:positionV>
              <wp:extent cx="234000" cy="230400"/>
              <wp:effectExtent l="0" t="0" r="0" b="0"/>
              <wp:wrapNone/>
              <wp:docPr id="47" name="Freeform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939F4D0" id="Freeform 5" o:spid="_x0000_s1026" href="https://www.linkedin.com/company/csob" style="position:absolute;margin-left:62.35pt;margin-top:792.65pt;width:18.45pt;height:18.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BIBPeebgYAAHgcAAAOAAAAAAAAAAAAAAAAAC4CAABkcnMv&#10;ZTJvRG9jLnhtbFBLAQItABQABgAIAAAAIQCEG6ij4AAAAA0BAAAPAAAAAAAAAAAAAAAAAMg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5593;117000,230400;234000,115593;117000,0;91531,158842;69245,158842;69245,89644;91531,89644;91531,158842;80388,80208;67653,67626;80388,55044;93122,67626;80388,80208;172714,158842;151224,158842;151224,125029;140082,106943;126551,124243;126551,158842;105061,158842;105061,89644;125755,89644;125755,99080;125755,99080;146449,88071;172714,121098;172714,158842" o:connectangles="0,0,0,0,0,0,0,0,0,0,0,0,0,0,0,0,0,0,0,0,0,0,0,0,0,0,0,0,0"/>
              <o:lock v:ext="edit" aspectratio="t" verticies="t"/>
              <w10:wrap anchorx="page" anchory="page"/>
              <w10:anchorlock/>
            </v:shape>
          </w:pict>
        </mc:Fallback>
      </mc:AlternateContent>
    </w:r>
    <w:r>
      <w:rPr>
        <w:color w:val="003366" w:themeColor="hyperlink"/>
        <w:u w:val="single"/>
        <w:lang w:eastAsia="cs-CZ"/>
      </w:rPr>
      <mc:AlternateContent>
        <mc:Choice Requires="wps">
          <w:drawing>
            <wp:anchor distT="0" distB="0" distL="114300" distR="114300" simplePos="0" relativeHeight="251679744" behindDoc="0" locked="1" layoutInCell="1" allowOverlap="1" wp14:anchorId="6B4F57CB" wp14:editId="5DE7FDE1">
              <wp:simplePos x="0" y="0"/>
              <wp:positionH relativeFrom="page">
                <wp:posOffset>1116330</wp:posOffset>
              </wp:positionH>
              <wp:positionV relativeFrom="page">
                <wp:posOffset>10066655</wp:posOffset>
              </wp:positionV>
              <wp:extent cx="234000" cy="230400"/>
              <wp:effectExtent l="0" t="0" r="0" b="0"/>
              <wp:wrapNone/>
              <wp:docPr id="48" name="Freeform 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F10911F" id="Freeform 7" o:spid="_x0000_s1026" href="https://twitter.com/CSOB_CZ" style="position:absolute;margin-left:87.9pt;margin-top:792.65pt;width:18.45pt;height:18.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5593;117000,230400;234000,115593;117000,0;167143,92789;167143,95934;93918,169065;54122,157270;59694,158056;92327,147047;67653,128961;73224,129747;79592,128961;58898,103798;58898,103012;70837,106943;58898,84926;62878,72344;116204,99080;115408,93575;141673,67626;159980,75489;176694,69199;165551,84139;179878,79421;167143,92789" o:connectangles="0,0,0,0,0,0,0,0,0,0,0,0,0,0,0,0,0,0,0,0,0,0,0,0,0,0,0"/>
              <o:lock v:ext="edit" aspectratio="t" verticies="t"/>
              <w10:wrap anchorx="page" anchory="page"/>
              <w10:anchorlock/>
            </v:shape>
          </w:pict>
        </mc:Fallback>
      </mc:AlternateContent>
    </w:r>
    <w:hyperlink r:id="rId5" w:history="1">
      <w:r w:rsidR="0041265C" w:rsidRPr="00D24BC8">
        <w:rPr>
          <w:rStyle w:val="Hypertextovodkaz"/>
        </w:rPr>
        <w:t>www.csob.cz/portal/csob/servis-pro-media</w:t>
      </w:r>
    </w:hyperlink>
    <w:r w:rsidR="00441F21">
      <w:t xml:space="preserve"> </w:t>
    </w:r>
    <w:r w:rsidR="006A6E8F" w:rsidRPr="00441F21">
      <w:tab/>
    </w:r>
    <w:r w:rsidR="00441F21"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0B640C">
      <w:t>2</w:t>
    </w:r>
    <w:r w:rsidR="006A6E8F" w:rsidRPr="00441F21">
      <w:fldChar w:fldCharType="end"/>
    </w:r>
    <w:r w:rsidR="006A6E8F" w:rsidRPr="00441F21">
      <w:t>/</w:t>
    </w:r>
    <w:r w:rsidR="00E31F14">
      <w:fldChar w:fldCharType="begin"/>
    </w:r>
    <w:r w:rsidR="00E31F14">
      <w:instrText xml:space="preserve"> NUMPAGES   \* MERGEFORMAT </w:instrText>
    </w:r>
    <w:r w:rsidR="00E31F14">
      <w:fldChar w:fldCharType="separate"/>
    </w:r>
    <w:r w:rsidR="000B640C">
      <w:t>2</w:t>
    </w:r>
    <w:r w:rsidR="00E31F14">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55B6F" w14:textId="7F984DD5" w:rsidR="001E3BF7" w:rsidRPr="00CF0D33" w:rsidRDefault="00F74F12" w:rsidP="00CF0D33">
    <w:pPr>
      <w:pStyle w:val="Zpat"/>
    </w:pPr>
    <w:r>
      <w:rPr>
        <w:lang w:eastAsia="cs-CZ"/>
      </w:rPr>
      <mc:AlternateContent>
        <mc:Choice Requires="wps">
          <w:drawing>
            <wp:anchor distT="0" distB="0" distL="114300" distR="114300" simplePos="0" relativeHeight="251641855" behindDoc="0" locked="1" layoutInCell="1" allowOverlap="1" wp14:anchorId="085E811B" wp14:editId="2C8BA74D">
              <wp:simplePos x="0" y="0"/>
              <wp:positionH relativeFrom="page">
                <wp:posOffset>467995</wp:posOffset>
              </wp:positionH>
              <wp:positionV relativeFrom="page">
                <wp:posOffset>8028940</wp:posOffset>
              </wp:positionV>
              <wp:extent cx="838800" cy="838800"/>
              <wp:effectExtent l="0" t="0" r="0" b="0"/>
              <wp:wrapNone/>
              <wp:docPr id="9" name="Ovál 9"/>
              <wp:cNvGraphicFramePr/>
              <a:graphic xmlns:a="http://schemas.openxmlformats.org/drawingml/2006/main">
                <a:graphicData uri="http://schemas.microsoft.com/office/word/2010/wordprocessingShape">
                  <wps:wsp>
                    <wps:cNvSpPr/>
                    <wps:spPr>
                      <a:xfrm>
                        <a:off x="0" y="0"/>
                        <a:ext cx="838800" cy="838800"/>
                      </a:xfrm>
                      <a:prstGeom prst="ellipse">
                        <a:avLst/>
                      </a:prstGeom>
                      <a:blipFill>
                        <a:blip r:embed="rId1"/>
                        <a:srcRect/>
                        <a:stretch>
                          <a:fillRect l="-23863" r="-9090" b="-329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7FDC1E2A" id="Ovál 9" o:spid="_x0000_s1026" style="position:absolute;margin-left:36.85pt;margin-top:632.2pt;width:66.05pt;height:66.05pt;z-index:25164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" stroked="f" strokeweight="1pt">
              <v:fill r:id="rId2" o:title="" recolor="t" rotate="t" type="frame"/>
              <v:stroke joinstyle="miter"/>
              <w10:wrap anchorx="page" anchory="page"/>
              <w10:anchorlock/>
            </v:oval>
          </w:pict>
        </mc:Fallback>
      </mc:AlternateContent>
    </w:r>
    <w:r w:rsidR="000802BD">
      <w:rPr>
        <w:lang w:eastAsia="cs-CZ"/>
      </w:rPr>
      <mc:AlternateContent>
        <mc:Choice Requires="wpg">
          <w:drawing>
            <wp:anchor distT="0" distB="0" distL="114300" distR="114300" simplePos="0" relativeHeight="251669504" behindDoc="0" locked="1" layoutInCell="1" allowOverlap="1" wp14:anchorId="049E06B0" wp14:editId="3D733144">
              <wp:simplePos x="0" y="0"/>
              <wp:positionH relativeFrom="page">
                <wp:posOffset>1440180</wp:posOffset>
              </wp:positionH>
              <wp:positionV relativeFrom="page">
                <wp:posOffset>10066020</wp:posOffset>
              </wp:positionV>
              <wp:extent cx="233680" cy="233680"/>
              <wp:effectExtent l="0" t="0" r="0" b="0"/>
              <wp:wrapNone/>
              <wp:docPr id="53" name="Skupina 53"/>
              <wp:cNvGraphicFramePr/>
              <a:graphic xmlns:a="http://schemas.openxmlformats.org/drawingml/2006/main">
                <a:graphicData uri="http://schemas.microsoft.com/office/word/2010/wordprocessingGroup">
                  <wpg:wgp>
                    <wpg:cNvGrpSpPr/>
                    <wpg:grpSpPr>
                      <a:xfrm>
                        <a:off x="0" y="0"/>
                        <a:ext cx="233680" cy="233680"/>
                        <a:chOff x="0" y="0"/>
                        <a:chExt cx="234000" cy="234000"/>
                      </a:xfrm>
                    </wpg:grpSpPr>
                    <wps:wsp>
                      <wps:cNvPr id="29" name="Freeform 24">
                        <a:hlinkClick r:id="rId3"/>
                      </wps:cNvPr>
                      <wps:cNvSpPr>
                        <a:spLocks/>
                      </wps:cNvSpPr>
                      <wps:spPr bwMode="auto">
                        <a:xfrm>
                          <a:off x="104105" y="98994"/>
                          <a:ext cx="34888" cy="36510"/>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a:hlinkClick r:id="rId3"/>
                      </wps:cNvPr>
                      <wps:cNvSpPr>
                        <a:spLocks noEditPoints="1"/>
                      </wps:cNvSpPr>
                      <wps:spPr bwMode="auto">
                        <a:xfrm>
                          <a:off x="0" y="0"/>
                          <a:ext cx="234000" cy="234000"/>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3C0CEBDD" id="Skupina 53" o:spid="_x0000_s1026" style="position:absolute;margin-left:113.4pt;margin-top:792.6pt;width:18.4pt;height:18.4pt;z-index:251669504;mso-position-horizontal-relative:page;mso-position-vertical-relative:page;mso-width-relative:margin;mso-height-relative:margin" coordsize="234000,2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">
              <v:shape id="Freeform 24" o:spid="_x0000_s1027" href="https://www.youtube.com/channel/UCCRLevEhack4M8nKdO4JJkA" style="position:absolute;left:104105;top:98994;width:34888;height:36510;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" o:button="t" path="m,958l915,479,,,,958xe" fillcolor="white [3212]" stroked="f">
                <v:fill o:detectmouseclick="t"/>
                <v:path arrowok="t" o:connecttype="custom" o:connectlocs="0,36510;34888,18255;0,0;0,36510" o:connectangles="0,0,0,0"/>
              </v:shape>
              <v:shape id="Freeform 25" o:spid="_x0000_s1028" href="https://www.youtube.com/channel/UCCRLevEhack4M8nKdO4JJkA" style="position:absolute;width:234000;height:234000;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7000,0;0,117113;117000,234000;234000,117113;117000,0;183150,123193;182025,144139;176850,156976;163800,162606;118350,163958;74250,162606;60075,156976;54900,144139;53550,123193;53550,113284;54900,92339;60075,79501;72900,73871;118350,72520;118350,72520;163800,73871;176850,79501;182025,92339;183150,113284;183150,123193" o:connectangles="0,0,0,0,0,0,0,0,0,0,0,0,0,0,0,0,0,0,0,0,0,0,0,0,0"/>
                <o:lock v:ext="edit" verticies="t"/>
              </v:shape>
              <w10:wrap anchorx="page" anchory="page"/>
              <w10:anchorlock/>
            </v:group>
          </w:pict>
        </mc:Fallback>
      </mc:AlternateContent>
    </w:r>
    <w:r w:rsidR="000802BD">
      <w:rPr>
        <w:lang w:eastAsia="cs-CZ"/>
      </w:rPr>
      <mc:AlternateContent>
        <mc:Choice Requires="wps">
          <w:drawing>
            <wp:anchor distT="0" distB="0" distL="114300" distR="114300" simplePos="0" relativeHeight="251663360" behindDoc="0" locked="1" layoutInCell="1" allowOverlap="1" wp14:anchorId="0735DD0E" wp14:editId="386E07B3">
              <wp:simplePos x="0" y="0"/>
              <wp:positionH relativeFrom="page">
                <wp:posOffset>467995</wp:posOffset>
              </wp:positionH>
              <wp:positionV relativeFrom="page">
                <wp:posOffset>10066655</wp:posOffset>
              </wp:positionV>
              <wp:extent cx="234000" cy="234000"/>
              <wp:effectExtent l="0" t="0" r="0" b="0"/>
              <wp:wrapNone/>
              <wp:docPr id="4" name="Freeform 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DC56895" id="Freeform 6" o:spid="_x0000_s1026" href="https://www.facebook.com/csob" style="position:absolute;margin-left:36.85pt;margin-top:792.65pt;width:18.45pt;height:18.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7399;116601,234000;234000,117399;116601,0;144553,117399;126983,117399;126983,181290;103024,181290;103024,117399;87051,117399;87051,95038;103024,95038;103024,82259;129379,52710;146949,52710;146949,75072;135768,75072;126983,83857;126983,95038;146949,95038;144553,117399" o:connectangles="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64384" behindDoc="0" locked="1" layoutInCell="1" allowOverlap="1" wp14:anchorId="702A3EE8" wp14:editId="1FBC452A">
              <wp:simplePos x="0" y="0"/>
              <wp:positionH relativeFrom="page">
                <wp:posOffset>791845</wp:posOffset>
              </wp:positionH>
              <wp:positionV relativeFrom="page">
                <wp:posOffset>10066655</wp:posOffset>
              </wp:positionV>
              <wp:extent cx="234000" cy="234000"/>
              <wp:effectExtent l="0" t="0" r="0" b="0"/>
              <wp:wrapNone/>
              <wp:docPr id="5" name="Freefor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A13EABA" id="Freeform 5" o:spid="_x0000_s1026" href="https://www.linkedin.com/company/csob" style="position:absolute;margin-left:62.35pt;margin-top:792.65pt;width:18.45pt;height:1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AyNc0CbQYAAHccAAAOAAAAAAAAAAAAAAAAAC4CAABkcnMv&#10;ZTJvRG9jLnhtbFBLAQItABQABgAIAAAAIQCsW2nl4QAAAA0BAAAPAAAAAAAAAAAAAAAAAMc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7399;117000,234000;234000,117399;117000,0;91531,161324;69245,161324;69245,91044;91531,91044;91531,161324;80388,81461;67653,68683;80388,55904;93122,68683;80388,81461;172714,161324;151224,161324;151224,126983;140082,108614;126551,126184;126551,161324;105061,161324;105061,91044;125755,91044;125755,100628;125755,100628;146449,89447;172714,122990;172714,161324" o:connectangles="0,0,0,0,0,0,0,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65408" behindDoc="0" locked="1" layoutInCell="1" allowOverlap="1" wp14:anchorId="14B631E7" wp14:editId="2CA535FF">
              <wp:simplePos x="0" y="0"/>
              <wp:positionH relativeFrom="page">
                <wp:posOffset>1116330</wp:posOffset>
              </wp:positionH>
              <wp:positionV relativeFrom="page">
                <wp:posOffset>10066655</wp:posOffset>
              </wp:positionV>
              <wp:extent cx="234000" cy="234000"/>
              <wp:effectExtent l="0" t="0" r="0" b="0"/>
              <wp:wrapNone/>
              <wp:docPr id="6" name="Freeform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CB38379" id="Freeform 7" o:spid="_x0000_s1026" href="https://twitter.com/CSOB_CZ" style="position:absolute;margin-left:87.9pt;margin-top:792.65pt;width:18.45pt;height:18.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7399;117000,234000;234000,117399;117000,0;167143,94239;167143,97433;93918,171706;54122,159727;59694,160526;92327,149345;67653,130976;73224,131775;79592,130976;58898,105420;58898,104621;70837,108614;58898,86253;62878,73474;116204,100628;115408,95038;141673,68683;159980,76669;176694,70280;165551,85454;179878,80662;167143,94239" o:connectangles="0,0,0,0,0,0,0,0,0,0,0,0,0,0,0,0,0,0,0,0,0,0,0,0,0,0,0"/>
              <o:lock v:ext="edit" aspectratio="t" verticies="t"/>
              <w10:wrap anchorx="page" anchory="page"/>
              <w10:anchorlock/>
            </v:shape>
          </w:pict>
        </mc:Fallback>
      </mc:AlternateContent>
    </w:r>
    <w:r w:rsidR="00441F21" w:rsidRPr="00441F21">
      <w:t xml:space="preserve">V Praze dne </w:t>
    </w:r>
    <w:r w:rsidR="00B31F97">
      <w:t>11</w:t>
    </w:r>
    <w:r w:rsidR="00441F21" w:rsidRPr="00441F21">
      <w:t xml:space="preserve">. </w:t>
    </w:r>
    <w:r w:rsidR="005C39FD">
      <w:t>květ</w:t>
    </w:r>
    <w:r w:rsidR="00C72E81">
      <w:t>na</w:t>
    </w:r>
    <w:r w:rsidR="00441F21" w:rsidRPr="00441F21">
      <w:t xml:space="preserve"> 20</w:t>
    </w:r>
    <w:r w:rsidR="00E34A5F">
      <w:t>20</w:t>
    </w:r>
    <w:r w:rsidR="00CA1EEA" w:rsidRPr="00CA1EEA">
      <w:rPr>
        <w:lang w:eastAsia="cs-CZ"/>
      </w:rPr>
      <w:t xml:space="preserve"> </w:t>
    </w:r>
    <w:r w:rsidR="00CA1EEA" w:rsidRPr="0071130C">
      <w:rPr>
        <w:lang w:eastAsia="cs-CZ"/>
      </w:rPr>
      <mc:AlternateContent>
        <mc:Choice Requires="wps">
          <w:drawing>
            <wp:anchor distT="0" distB="0" distL="114300" distR="114300" simplePos="0" relativeHeight="251658240" behindDoc="0" locked="1" layoutInCell="1" allowOverlap="1" wp14:anchorId="591551A0" wp14:editId="21E946BC">
              <wp:simplePos x="0" y="0"/>
              <wp:positionH relativeFrom="page">
                <wp:posOffset>466090</wp:posOffset>
              </wp:positionH>
              <wp:positionV relativeFrom="page">
                <wp:posOffset>8924925</wp:posOffset>
              </wp:positionV>
              <wp:extent cx="1285875" cy="611505"/>
              <wp:effectExtent l="0" t="0" r="9525" b="0"/>
              <wp:wrapNone/>
              <wp:docPr id="12" name="Textové pole 12"/>
              <wp:cNvGraphicFramePr/>
              <a:graphic xmlns:a="http://schemas.openxmlformats.org/drawingml/2006/main">
                <a:graphicData uri="http://schemas.microsoft.com/office/word/2010/wordprocessingShape">
                  <wps:wsp>
                    <wps:cNvSpPr txBox="1"/>
                    <wps:spPr>
                      <a:xfrm>
                        <a:off x="0" y="0"/>
                        <a:ext cx="1285875" cy="611505"/>
                      </a:xfrm>
                      <a:prstGeom prst="rect">
                        <a:avLst/>
                      </a:prstGeom>
                      <a:noFill/>
                      <a:ln w="6350">
                        <a:noFill/>
                      </a:ln>
                    </wps:spPr>
                    <wps:txbx>
                      <w:txbxContent>
                        <w:p w14:paraId="3B55BDBF" w14:textId="77777777" w:rsidR="00CA1EEA" w:rsidRPr="00CF0D33" w:rsidRDefault="00EE4E19" w:rsidP="00CA1EEA">
                          <w:pPr>
                            <w:pStyle w:val="Normlnmodra"/>
                            <w:spacing w:after="0"/>
                            <w:rPr>
                              <w:b/>
                            </w:rPr>
                          </w:pPr>
                          <w:r>
                            <w:rPr>
                              <w:b/>
                            </w:rPr>
                            <w:t>Michaela Průchová</w:t>
                          </w:r>
                        </w:p>
                        <w:p w14:paraId="635D2632" w14:textId="77777777" w:rsidR="00CA1EEA" w:rsidRPr="0071130C" w:rsidRDefault="00EE4E19" w:rsidP="00CA1EEA">
                          <w:pPr>
                            <w:pStyle w:val="TZmensi-texty"/>
                          </w:pPr>
                          <w:r w:rsidRPr="00EE4E19">
                            <w:t xml:space="preserve">Externí komunikace ČSOB </w:t>
                          </w:r>
                          <w:hyperlink r:id="rId7" w:history="1">
                            <w:r w:rsidRPr="00F435C6">
                              <w:rPr>
                                <w:rStyle w:val="Hypertextovodkaz"/>
                              </w:rPr>
                              <w:t>mpruchova@csob.cz</w:t>
                            </w:r>
                          </w:hyperlink>
                          <w:r w:rsidR="00CA1EEA" w:rsidRPr="0071130C">
                            <w:t xml:space="preserve"> </w:t>
                          </w:r>
                        </w:p>
                        <w:p w14:paraId="078F35E4" w14:textId="77777777" w:rsidR="00CA1EEA" w:rsidRPr="0071130C" w:rsidRDefault="00CA1EEA" w:rsidP="00CA1EEA">
                          <w:pPr>
                            <w:pStyle w:val="TZmensi-texty"/>
                          </w:pPr>
                          <w:r w:rsidRPr="0071130C">
                            <w:t xml:space="preserve">+420 </w:t>
                          </w:r>
                          <w:r w:rsidR="00EE4E19" w:rsidRPr="00EE4E19">
                            <w:t>731 423 281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91551A0" id="_x0000_t202" coordsize="21600,21600" o:spt="202" path="m,l,21600r21600,l21600,xe">
              <v:stroke joinstyle="miter"/>
              <v:path gradientshapeok="t" o:connecttype="rect"/>
            </v:shapetype>
            <v:shape id="Textové pole 12" o:spid="_x0000_s1028" type="#_x0000_t202" style="position:absolute;margin-left:36.7pt;margin-top:702.75pt;width:101.25pt;height:4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" filled="f" stroked="f" strokeweight=".5pt">
              <v:textbox style="mso-fit-shape-to-text:t" inset="0,0,0,0">
                <w:txbxContent>
                  <w:p w14:paraId="3B55BDBF" w14:textId="77777777" w:rsidR="00CA1EEA" w:rsidRPr="00CF0D33" w:rsidRDefault="00EE4E19" w:rsidP="00CA1EEA">
                    <w:pPr>
                      <w:pStyle w:val="Normlnmodra"/>
                      <w:spacing w:after="0"/>
                      <w:rPr>
                        <w:b/>
                      </w:rPr>
                    </w:pPr>
                    <w:r>
                      <w:rPr>
                        <w:b/>
                      </w:rPr>
                      <w:t>Michaela Průchová</w:t>
                    </w:r>
                  </w:p>
                  <w:p w14:paraId="635D2632" w14:textId="77777777" w:rsidR="00CA1EEA" w:rsidRPr="0071130C" w:rsidRDefault="00EE4E19" w:rsidP="00CA1EEA">
                    <w:pPr>
                      <w:pStyle w:val="TZmensi-texty"/>
                    </w:pPr>
                    <w:r w:rsidRPr="00EE4E19">
                      <w:t xml:space="preserve">Externí komunikace ČSOB </w:t>
                    </w:r>
                    <w:hyperlink r:id="rId8" w:history="1">
                      <w:r w:rsidRPr="00F435C6">
                        <w:rPr>
                          <w:rStyle w:val="Hypertextovodkaz"/>
                        </w:rPr>
                        <w:t>mpruchova@csob.cz</w:t>
                      </w:r>
                    </w:hyperlink>
                    <w:r w:rsidR="00CA1EEA" w:rsidRPr="0071130C">
                      <w:t xml:space="preserve"> </w:t>
                    </w:r>
                  </w:p>
                  <w:p w14:paraId="078F35E4" w14:textId="77777777" w:rsidR="00CA1EEA" w:rsidRPr="0071130C" w:rsidRDefault="00CA1EEA" w:rsidP="00CA1EEA">
                    <w:pPr>
                      <w:pStyle w:val="TZmensi-texty"/>
                    </w:pPr>
                    <w:r w:rsidRPr="0071130C">
                      <w:t xml:space="preserve">+420 </w:t>
                    </w:r>
                    <w:r w:rsidR="00EE4E19" w:rsidRPr="00EE4E19">
                      <w:t>731 423 281</w:t>
                    </w:r>
                  </w:p>
                </w:txbxContent>
              </v:textbox>
              <w10:wrap anchorx="page" anchory="page"/>
              <w10:anchorlock/>
            </v:shape>
          </w:pict>
        </mc:Fallback>
      </mc:AlternateContent>
    </w:r>
    <w:r w:rsidR="006A6E8F" w:rsidRPr="00441F21">
      <w:tab/>
    </w:r>
    <w:r w:rsidR="001B5F22"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0B640C">
      <w:t>1</w:t>
    </w:r>
    <w:r w:rsidR="006A6E8F" w:rsidRPr="00441F21">
      <w:fldChar w:fldCharType="end"/>
    </w:r>
    <w:r w:rsidR="006A6E8F" w:rsidRPr="00441F21">
      <w:t>/</w:t>
    </w:r>
    <w:r w:rsidR="00E31F14">
      <w:fldChar w:fldCharType="begin"/>
    </w:r>
    <w:r w:rsidR="00E31F14">
      <w:instrText xml:space="preserve"> NUMPAGES   \* MERGEFORMAT </w:instrText>
    </w:r>
    <w:r w:rsidR="00E31F14">
      <w:fldChar w:fldCharType="separate"/>
    </w:r>
    <w:r w:rsidR="000B640C">
      <w:t>2</w:t>
    </w:r>
    <w:r w:rsidR="00E31F1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CB533" w14:textId="77777777" w:rsidR="00E31F14" w:rsidRDefault="00E31F14" w:rsidP="00CF0D33">
      <w:r>
        <w:separator/>
      </w:r>
    </w:p>
  </w:footnote>
  <w:footnote w:type="continuationSeparator" w:id="0">
    <w:p w14:paraId="29B80700" w14:textId="77777777" w:rsidR="00E31F14" w:rsidRDefault="00E31F14" w:rsidP="00CF0D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E7F4C" w14:textId="77777777" w:rsidR="00CF0D33" w:rsidRDefault="00CF0D33">
    <w:pPr>
      <w:pStyle w:val="Zhlav"/>
    </w:pPr>
    <w:r>
      <w:rPr>
        <w:noProof/>
        <w:lang w:eastAsia="cs-CZ"/>
      </w:rPr>
      <w:drawing>
        <wp:anchor distT="0" distB="0" distL="114300" distR="114300" simplePos="0" relativeHeight="251646976" behindDoc="1" locked="1" layoutInCell="1" allowOverlap="1" wp14:anchorId="742F20BF" wp14:editId="4F084788">
          <wp:simplePos x="0" y="0"/>
          <wp:positionH relativeFrom="page">
            <wp:posOffset>0</wp:posOffset>
          </wp:positionH>
          <wp:positionV relativeFrom="page">
            <wp:posOffset>9525</wp:posOffset>
          </wp:positionV>
          <wp:extent cx="7548880" cy="10677525"/>
          <wp:effectExtent l="0" t="0" r="0" b="9525"/>
          <wp:wrapNone/>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B1FE1" w14:textId="77777777" w:rsidR="001E3BF7" w:rsidRDefault="00F2176F" w:rsidP="000802BD">
    <w:pPr>
      <w:pStyle w:val="Podtitul"/>
      <w:tabs>
        <w:tab w:val="left" w:pos="673"/>
      </w:tabs>
      <w:spacing w:after="1920"/>
    </w:pPr>
    <w:r w:rsidRPr="0071130C">
      <w:rPr>
        <w:noProof/>
        <w:lang w:eastAsia="cs-CZ"/>
      </w:rPr>
      <w:drawing>
        <wp:anchor distT="0" distB="0" distL="114300" distR="114300" simplePos="0" relativeHeight="251684864" behindDoc="1" locked="1" layoutInCell="1" allowOverlap="1" wp14:anchorId="280399C0" wp14:editId="2D2E1BA4">
          <wp:simplePos x="0" y="0"/>
          <wp:positionH relativeFrom="page">
            <wp:posOffset>6200140</wp:posOffset>
          </wp:positionH>
          <wp:positionV relativeFrom="page">
            <wp:posOffset>414020</wp:posOffset>
          </wp:positionV>
          <wp:extent cx="720000" cy="561600"/>
          <wp:effectExtent l="0" t="0" r="4445" b="0"/>
          <wp:wrapNone/>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OB_TZ.wmf"/>
                  <pic:cNvPicPr/>
                </pic:nvPicPr>
                <pic:blipFill>
                  <a:blip r:embed="rId1">
                    <a:extLst>
                      <a:ext uri="{28A0092B-C50C-407E-A947-70E740481C1C}">
                        <a14:useLocalDpi xmlns:a14="http://schemas.microsoft.com/office/drawing/2010/main" val="0"/>
                      </a:ext>
                    </a:extLst>
                  </a:blip>
                  <a:stretch>
                    <a:fillRect/>
                  </a:stretch>
                </pic:blipFill>
                <pic:spPr>
                  <a:xfrm>
                    <a:off x="0" y="0"/>
                    <a:ext cx="720000" cy="561600"/>
                  </a:xfrm>
                  <a:prstGeom prst="rect">
                    <a:avLst/>
                  </a:prstGeom>
                </pic:spPr>
              </pic:pic>
            </a:graphicData>
          </a:graphic>
          <wp14:sizeRelH relativeFrom="margin">
            <wp14:pctWidth>0</wp14:pctWidth>
          </wp14:sizeRelH>
          <wp14:sizeRelV relativeFrom="margin">
            <wp14:pctHeight>0</wp14:pctHeight>
          </wp14:sizeRelV>
        </wp:anchor>
      </w:drawing>
    </w:r>
    <w:r w:rsidR="00CA1EEA" w:rsidRPr="0071130C">
      <w:rPr>
        <w:noProof/>
        <w:lang w:eastAsia="cs-CZ"/>
      </w:rPr>
      <mc:AlternateContent>
        <mc:Choice Requires="wps">
          <w:drawing>
            <wp:anchor distT="0" distB="0" distL="114300" distR="114300" simplePos="0" relativeHeight="251656192" behindDoc="0" locked="1" layoutInCell="1" allowOverlap="1" wp14:anchorId="5CE72197" wp14:editId="2A0094D8">
              <wp:simplePos x="0" y="0"/>
              <wp:positionH relativeFrom="page">
                <wp:posOffset>467995</wp:posOffset>
              </wp:positionH>
              <wp:positionV relativeFrom="page">
                <wp:posOffset>2044065</wp:posOffset>
              </wp:positionV>
              <wp:extent cx="1396365" cy="237490"/>
              <wp:effectExtent l="0" t="0" r="9525" b="0"/>
              <wp:wrapNone/>
              <wp:docPr id="1" name="Textové pole 1"/>
              <wp:cNvGraphicFramePr/>
              <a:graphic xmlns:a="http://schemas.openxmlformats.org/drawingml/2006/main">
                <a:graphicData uri="http://schemas.microsoft.com/office/word/2010/wordprocessingShape">
                  <wps:wsp>
                    <wps:cNvSpPr txBox="1"/>
                    <wps:spPr>
                      <a:xfrm>
                        <a:off x="0" y="0"/>
                        <a:ext cx="1396365" cy="237490"/>
                      </a:xfrm>
                      <a:prstGeom prst="rect">
                        <a:avLst/>
                      </a:prstGeom>
                      <a:noFill/>
                      <a:ln w="6350">
                        <a:noFill/>
                      </a:ln>
                    </wps:spPr>
                    <wps:txbx>
                      <w:txbxContent>
                        <w:p w14:paraId="33A69D78"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CE72197" id="_x0000_t202" coordsize="21600,21600" o:spt="202" path="m,l,21600r21600,l21600,xe">
              <v:stroke joinstyle="miter"/>
              <v:path gradientshapeok="t" o:connecttype="rect"/>
            </v:shapetype>
            <v:shape id="Textové pole 1" o:spid="_x0000_s1027" type="#_x0000_t202" style="position:absolute;margin-left:36.85pt;margin-top:160.95pt;width:109.95pt;height:18.7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" filled="f" stroked="f" strokeweight=".5pt">
              <v:textbox style="mso-fit-shape-to-text:t" inset="0,0,0,0">
                <w:txbxContent>
                  <w:p w14:paraId="33A69D78"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v:textbox>
              <w10:wrap anchorx="page" anchory="page"/>
              <w10:anchorlock/>
            </v:shape>
          </w:pict>
        </mc:Fallback>
      </mc:AlternateContent>
    </w:r>
    <w:r w:rsidR="005F1359">
      <w:rPr>
        <w:noProof/>
        <w:lang w:eastAsia="cs-CZ"/>
      </w:rPr>
      <w:drawing>
        <wp:anchor distT="0" distB="0" distL="114300" distR="114300" simplePos="0" relativeHeight="251642880" behindDoc="1" locked="1" layoutInCell="1" allowOverlap="1" wp14:anchorId="735AE706" wp14:editId="015DD91B">
          <wp:simplePos x="0" y="0"/>
          <wp:positionH relativeFrom="page">
            <wp:posOffset>0</wp:posOffset>
          </wp:positionH>
          <wp:positionV relativeFrom="page">
            <wp:posOffset>0</wp:posOffset>
          </wp:positionV>
          <wp:extent cx="7548880" cy="10677525"/>
          <wp:effectExtent l="0" t="0" r="0" b="9525"/>
          <wp:wrapNone/>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B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15245"/>
    <w:multiLevelType w:val="hybridMultilevel"/>
    <w:tmpl w:val="D8D638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5846E6E"/>
    <w:multiLevelType w:val="hybridMultilevel"/>
    <w:tmpl w:val="7A406E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7DC671F9"/>
    <w:multiLevelType w:val="hybridMultilevel"/>
    <w:tmpl w:val="67467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09"/>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23"/>
    <w:rsid w:val="00000768"/>
    <w:rsid w:val="00000C70"/>
    <w:rsid w:val="00003420"/>
    <w:rsid w:val="000036D8"/>
    <w:rsid w:val="000055FC"/>
    <w:rsid w:val="000064BB"/>
    <w:rsid w:val="00012C71"/>
    <w:rsid w:val="0001446E"/>
    <w:rsid w:val="00014477"/>
    <w:rsid w:val="000215BA"/>
    <w:rsid w:val="00021FF8"/>
    <w:rsid w:val="000224AC"/>
    <w:rsid w:val="000226B4"/>
    <w:rsid w:val="000227CD"/>
    <w:rsid w:val="0003002E"/>
    <w:rsid w:val="00030FCF"/>
    <w:rsid w:val="000314C0"/>
    <w:rsid w:val="00032571"/>
    <w:rsid w:val="00033235"/>
    <w:rsid w:val="00034001"/>
    <w:rsid w:val="00035B2D"/>
    <w:rsid w:val="00037BDF"/>
    <w:rsid w:val="00037E94"/>
    <w:rsid w:val="00041778"/>
    <w:rsid w:val="00042098"/>
    <w:rsid w:val="00043818"/>
    <w:rsid w:val="00043B8F"/>
    <w:rsid w:val="000444B7"/>
    <w:rsid w:val="00044692"/>
    <w:rsid w:val="00046914"/>
    <w:rsid w:val="000547B0"/>
    <w:rsid w:val="0005514E"/>
    <w:rsid w:val="00055E31"/>
    <w:rsid w:val="00056764"/>
    <w:rsid w:val="00057AC8"/>
    <w:rsid w:val="000608A1"/>
    <w:rsid w:val="00061DB3"/>
    <w:rsid w:val="00062E9A"/>
    <w:rsid w:val="00062F30"/>
    <w:rsid w:val="0006638B"/>
    <w:rsid w:val="000673F5"/>
    <w:rsid w:val="00067AB5"/>
    <w:rsid w:val="00067CA5"/>
    <w:rsid w:val="00071AB5"/>
    <w:rsid w:val="0007419F"/>
    <w:rsid w:val="00074DE5"/>
    <w:rsid w:val="00075381"/>
    <w:rsid w:val="000763EA"/>
    <w:rsid w:val="00076CA5"/>
    <w:rsid w:val="000776CC"/>
    <w:rsid w:val="00077F44"/>
    <w:rsid w:val="000802BD"/>
    <w:rsid w:val="00080ED1"/>
    <w:rsid w:val="00082092"/>
    <w:rsid w:val="000831D6"/>
    <w:rsid w:val="00085455"/>
    <w:rsid w:val="000900B7"/>
    <w:rsid w:val="00090E26"/>
    <w:rsid w:val="000913C0"/>
    <w:rsid w:val="00092B7E"/>
    <w:rsid w:val="00095A8C"/>
    <w:rsid w:val="00095B6E"/>
    <w:rsid w:val="000960E3"/>
    <w:rsid w:val="000966AA"/>
    <w:rsid w:val="0009703D"/>
    <w:rsid w:val="000A2D83"/>
    <w:rsid w:val="000A32D3"/>
    <w:rsid w:val="000A35D2"/>
    <w:rsid w:val="000B2E06"/>
    <w:rsid w:val="000B640C"/>
    <w:rsid w:val="000B7EF3"/>
    <w:rsid w:val="000C0AA3"/>
    <w:rsid w:val="000C3A17"/>
    <w:rsid w:val="000C5BAA"/>
    <w:rsid w:val="000C6B42"/>
    <w:rsid w:val="000C76E9"/>
    <w:rsid w:val="000D1FA0"/>
    <w:rsid w:val="000D2791"/>
    <w:rsid w:val="000D333D"/>
    <w:rsid w:val="000D6126"/>
    <w:rsid w:val="000D69DB"/>
    <w:rsid w:val="000D7575"/>
    <w:rsid w:val="000D7648"/>
    <w:rsid w:val="000D781C"/>
    <w:rsid w:val="000E0B7B"/>
    <w:rsid w:val="000E4B4B"/>
    <w:rsid w:val="000F202E"/>
    <w:rsid w:val="000F2CCF"/>
    <w:rsid w:val="000F2F72"/>
    <w:rsid w:val="000F32C2"/>
    <w:rsid w:val="000F4C20"/>
    <w:rsid w:val="000F675D"/>
    <w:rsid w:val="000F7102"/>
    <w:rsid w:val="00105F7C"/>
    <w:rsid w:val="00112A6D"/>
    <w:rsid w:val="00114741"/>
    <w:rsid w:val="001158A9"/>
    <w:rsid w:val="001170A6"/>
    <w:rsid w:val="001172FC"/>
    <w:rsid w:val="001179E5"/>
    <w:rsid w:val="00117E0A"/>
    <w:rsid w:val="00121B2D"/>
    <w:rsid w:val="00122000"/>
    <w:rsid w:val="001233AE"/>
    <w:rsid w:val="00123437"/>
    <w:rsid w:val="00127537"/>
    <w:rsid w:val="001276E1"/>
    <w:rsid w:val="001311BF"/>
    <w:rsid w:val="00132C86"/>
    <w:rsid w:val="00136082"/>
    <w:rsid w:val="001365D0"/>
    <w:rsid w:val="00141907"/>
    <w:rsid w:val="001445D2"/>
    <w:rsid w:val="0015233D"/>
    <w:rsid w:val="0015287D"/>
    <w:rsid w:val="001532E7"/>
    <w:rsid w:val="001552F2"/>
    <w:rsid w:val="00156632"/>
    <w:rsid w:val="0015787F"/>
    <w:rsid w:val="001614C2"/>
    <w:rsid w:val="00161ED9"/>
    <w:rsid w:val="00162DF3"/>
    <w:rsid w:val="001631AD"/>
    <w:rsid w:val="001647D7"/>
    <w:rsid w:val="00164A15"/>
    <w:rsid w:val="0016725D"/>
    <w:rsid w:val="001707FF"/>
    <w:rsid w:val="00170865"/>
    <w:rsid w:val="00175F4A"/>
    <w:rsid w:val="001766FF"/>
    <w:rsid w:val="00177742"/>
    <w:rsid w:val="00180997"/>
    <w:rsid w:val="001820C8"/>
    <w:rsid w:val="00184C6D"/>
    <w:rsid w:val="00185421"/>
    <w:rsid w:val="001861AF"/>
    <w:rsid w:val="001863AD"/>
    <w:rsid w:val="00186624"/>
    <w:rsid w:val="00187188"/>
    <w:rsid w:val="001871BA"/>
    <w:rsid w:val="00192C41"/>
    <w:rsid w:val="001932AE"/>
    <w:rsid w:val="00194C06"/>
    <w:rsid w:val="001961CD"/>
    <w:rsid w:val="0019725E"/>
    <w:rsid w:val="001A0F83"/>
    <w:rsid w:val="001A26D1"/>
    <w:rsid w:val="001A5793"/>
    <w:rsid w:val="001A6507"/>
    <w:rsid w:val="001B0488"/>
    <w:rsid w:val="001B2A7A"/>
    <w:rsid w:val="001B3233"/>
    <w:rsid w:val="001B5CE1"/>
    <w:rsid w:val="001B5F22"/>
    <w:rsid w:val="001B6953"/>
    <w:rsid w:val="001B71E3"/>
    <w:rsid w:val="001C2B77"/>
    <w:rsid w:val="001C5B33"/>
    <w:rsid w:val="001D610D"/>
    <w:rsid w:val="001D74DA"/>
    <w:rsid w:val="001D789B"/>
    <w:rsid w:val="001E2EC0"/>
    <w:rsid w:val="001E352B"/>
    <w:rsid w:val="001E3BF7"/>
    <w:rsid w:val="001E5443"/>
    <w:rsid w:val="001E5791"/>
    <w:rsid w:val="001E77EA"/>
    <w:rsid w:val="001E7BB1"/>
    <w:rsid w:val="0020053F"/>
    <w:rsid w:val="0020080D"/>
    <w:rsid w:val="002035FF"/>
    <w:rsid w:val="002042C0"/>
    <w:rsid w:val="00205664"/>
    <w:rsid w:val="00206580"/>
    <w:rsid w:val="00206758"/>
    <w:rsid w:val="00210EC2"/>
    <w:rsid w:val="00212288"/>
    <w:rsid w:val="00216B18"/>
    <w:rsid w:val="00216F63"/>
    <w:rsid w:val="00217AC4"/>
    <w:rsid w:val="00217FD7"/>
    <w:rsid w:val="00222762"/>
    <w:rsid w:val="00222C2F"/>
    <w:rsid w:val="002246B4"/>
    <w:rsid w:val="002328BB"/>
    <w:rsid w:val="00233A31"/>
    <w:rsid w:val="0023570B"/>
    <w:rsid w:val="00237962"/>
    <w:rsid w:val="00237B88"/>
    <w:rsid w:val="0024123E"/>
    <w:rsid w:val="00242746"/>
    <w:rsid w:val="00242B81"/>
    <w:rsid w:val="0024551B"/>
    <w:rsid w:val="00245E47"/>
    <w:rsid w:val="00246340"/>
    <w:rsid w:val="00250BF8"/>
    <w:rsid w:val="002514E8"/>
    <w:rsid w:val="00252786"/>
    <w:rsid w:val="00252B5C"/>
    <w:rsid w:val="00253108"/>
    <w:rsid w:val="00253120"/>
    <w:rsid w:val="002534D6"/>
    <w:rsid w:val="00253DBA"/>
    <w:rsid w:val="00254E7F"/>
    <w:rsid w:val="00254FAF"/>
    <w:rsid w:val="00255E80"/>
    <w:rsid w:val="002570A3"/>
    <w:rsid w:val="00260931"/>
    <w:rsid w:val="00260FBC"/>
    <w:rsid w:val="00261EA8"/>
    <w:rsid w:val="002627D8"/>
    <w:rsid w:val="002631A2"/>
    <w:rsid w:val="002636AE"/>
    <w:rsid w:val="00264326"/>
    <w:rsid w:val="00264A8D"/>
    <w:rsid w:val="00265E38"/>
    <w:rsid w:val="00265EE5"/>
    <w:rsid w:val="00270C49"/>
    <w:rsid w:val="002712B6"/>
    <w:rsid w:val="0027256B"/>
    <w:rsid w:val="00274587"/>
    <w:rsid w:val="00276E08"/>
    <w:rsid w:val="00282851"/>
    <w:rsid w:val="002830DB"/>
    <w:rsid w:val="00284095"/>
    <w:rsid w:val="0028613D"/>
    <w:rsid w:val="00286356"/>
    <w:rsid w:val="002879C9"/>
    <w:rsid w:val="00295E9D"/>
    <w:rsid w:val="00297D0D"/>
    <w:rsid w:val="00297EC9"/>
    <w:rsid w:val="002A132A"/>
    <w:rsid w:val="002A17F4"/>
    <w:rsid w:val="002A3E45"/>
    <w:rsid w:val="002A4B78"/>
    <w:rsid w:val="002A783B"/>
    <w:rsid w:val="002A7BF7"/>
    <w:rsid w:val="002B0300"/>
    <w:rsid w:val="002B2DC5"/>
    <w:rsid w:val="002B451A"/>
    <w:rsid w:val="002B73A9"/>
    <w:rsid w:val="002B7D48"/>
    <w:rsid w:val="002C30AE"/>
    <w:rsid w:val="002C4B5F"/>
    <w:rsid w:val="002C4BE7"/>
    <w:rsid w:val="002C6EA9"/>
    <w:rsid w:val="002D1302"/>
    <w:rsid w:val="002D1C3F"/>
    <w:rsid w:val="002D1E44"/>
    <w:rsid w:val="002D27A2"/>
    <w:rsid w:val="002E1CD4"/>
    <w:rsid w:val="002E3D88"/>
    <w:rsid w:val="002E4936"/>
    <w:rsid w:val="002E687B"/>
    <w:rsid w:val="002F066A"/>
    <w:rsid w:val="002F3EB7"/>
    <w:rsid w:val="002F5B98"/>
    <w:rsid w:val="002F6E8E"/>
    <w:rsid w:val="003003B1"/>
    <w:rsid w:val="00300E30"/>
    <w:rsid w:val="00301006"/>
    <w:rsid w:val="00303CE6"/>
    <w:rsid w:val="00304775"/>
    <w:rsid w:val="003047AC"/>
    <w:rsid w:val="00304E69"/>
    <w:rsid w:val="00305339"/>
    <w:rsid w:val="00312CCA"/>
    <w:rsid w:val="00312D86"/>
    <w:rsid w:val="00313770"/>
    <w:rsid w:val="00314FE8"/>
    <w:rsid w:val="00317A79"/>
    <w:rsid w:val="003253B7"/>
    <w:rsid w:val="00325FB3"/>
    <w:rsid w:val="00327E62"/>
    <w:rsid w:val="00327F27"/>
    <w:rsid w:val="003340D6"/>
    <w:rsid w:val="00335FB7"/>
    <w:rsid w:val="003365D5"/>
    <w:rsid w:val="00341067"/>
    <w:rsid w:val="00341D95"/>
    <w:rsid w:val="003429A6"/>
    <w:rsid w:val="00345312"/>
    <w:rsid w:val="003454AA"/>
    <w:rsid w:val="00346AAF"/>
    <w:rsid w:val="0035003B"/>
    <w:rsid w:val="00350261"/>
    <w:rsid w:val="0035062B"/>
    <w:rsid w:val="003512B7"/>
    <w:rsid w:val="003516DA"/>
    <w:rsid w:val="0035479F"/>
    <w:rsid w:val="00355D99"/>
    <w:rsid w:val="0035668D"/>
    <w:rsid w:val="003569EC"/>
    <w:rsid w:val="00360DF1"/>
    <w:rsid w:val="00362A6A"/>
    <w:rsid w:val="00366C8D"/>
    <w:rsid w:val="00370585"/>
    <w:rsid w:val="003714B2"/>
    <w:rsid w:val="003719AE"/>
    <w:rsid w:val="00371AF1"/>
    <w:rsid w:val="003723AC"/>
    <w:rsid w:val="003736B0"/>
    <w:rsid w:val="0037388E"/>
    <w:rsid w:val="00374720"/>
    <w:rsid w:val="00374ECA"/>
    <w:rsid w:val="00381147"/>
    <w:rsid w:val="003812A3"/>
    <w:rsid w:val="00381C31"/>
    <w:rsid w:val="00387E05"/>
    <w:rsid w:val="00391459"/>
    <w:rsid w:val="0039162F"/>
    <w:rsid w:val="003917E0"/>
    <w:rsid w:val="00392F90"/>
    <w:rsid w:val="00394E13"/>
    <w:rsid w:val="003976A3"/>
    <w:rsid w:val="00397B23"/>
    <w:rsid w:val="003A14B5"/>
    <w:rsid w:val="003A1662"/>
    <w:rsid w:val="003A1CA7"/>
    <w:rsid w:val="003A68D3"/>
    <w:rsid w:val="003A78CB"/>
    <w:rsid w:val="003B1E88"/>
    <w:rsid w:val="003B24E2"/>
    <w:rsid w:val="003B3735"/>
    <w:rsid w:val="003B3BBD"/>
    <w:rsid w:val="003B44AE"/>
    <w:rsid w:val="003B49BC"/>
    <w:rsid w:val="003B54C2"/>
    <w:rsid w:val="003B7C95"/>
    <w:rsid w:val="003B7F39"/>
    <w:rsid w:val="003C12A8"/>
    <w:rsid w:val="003C1602"/>
    <w:rsid w:val="003C164E"/>
    <w:rsid w:val="003C3F6C"/>
    <w:rsid w:val="003C48EC"/>
    <w:rsid w:val="003D00A2"/>
    <w:rsid w:val="003D2A9E"/>
    <w:rsid w:val="003D2CBE"/>
    <w:rsid w:val="003D4084"/>
    <w:rsid w:val="003D58BE"/>
    <w:rsid w:val="003D64BB"/>
    <w:rsid w:val="003E021E"/>
    <w:rsid w:val="003E1486"/>
    <w:rsid w:val="003E15AD"/>
    <w:rsid w:val="003E382A"/>
    <w:rsid w:val="003E3915"/>
    <w:rsid w:val="003E561D"/>
    <w:rsid w:val="003E5B71"/>
    <w:rsid w:val="003E6167"/>
    <w:rsid w:val="003E7522"/>
    <w:rsid w:val="003F1AAB"/>
    <w:rsid w:val="003F1F63"/>
    <w:rsid w:val="003F3021"/>
    <w:rsid w:val="0040136F"/>
    <w:rsid w:val="00402A44"/>
    <w:rsid w:val="00402A62"/>
    <w:rsid w:val="00404E3B"/>
    <w:rsid w:val="00405BED"/>
    <w:rsid w:val="00406604"/>
    <w:rsid w:val="00407131"/>
    <w:rsid w:val="004113D9"/>
    <w:rsid w:val="00412110"/>
    <w:rsid w:val="00412116"/>
    <w:rsid w:val="0041265C"/>
    <w:rsid w:val="00420B9A"/>
    <w:rsid w:val="004228E4"/>
    <w:rsid w:val="0042353D"/>
    <w:rsid w:val="00423BE7"/>
    <w:rsid w:val="004259F1"/>
    <w:rsid w:val="00425AF6"/>
    <w:rsid w:val="00437827"/>
    <w:rsid w:val="0044109A"/>
    <w:rsid w:val="00441F21"/>
    <w:rsid w:val="00443156"/>
    <w:rsid w:val="00450353"/>
    <w:rsid w:val="00450F58"/>
    <w:rsid w:val="004518BE"/>
    <w:rsid w:val="00453758"/>
    <w:rsid w:val="004543D5"/>
    <w:rsid w:val="0046098E"/>
    <w:rsid w:val="00460AA0"/>
    <w:rsid w:val="00462352"/>
    <w:rsid w:val="00464D42"/>
    <w:rsid w:val="00465265"/>
    <w:rsid w:val="00465FF5"/>
    <w:rsid w:val="0046641C"/>
    <w:rsid w:val="00470AA9"/>
    <w:rsid w:val="00471B4B"/>
    <w:rsid w:val="0047268F"/>
    <w:rsid w:val="00476BED"/>
    <w:rsid w:val="00476C74"/>
    <w:rsid w:val="004812EE"/>
    <w:rsid w:val="00481CEA"/>
    <w:rsid w:val="0048310C"/>
    <w:rsid w:val="004848F3"/>
    <w:rsid w:val="00485CD3"/>
    <w:rsid w:val="00485FDC"/>
    <w:rsid w:val="00486A95"/>
    <w:rsid w:val="00490B21"/>
    <w:rsid w:val="00493EE1"/>
    <w:rsid w:val="004969CC"/>
    <w:rsid w:val="00497D41"/>
    <w:rsid w:val="004A1634"/>
    <w:rsid w:val="004A3078"/>
    <w:rsid w:val="004A3555"/>
    <w:rsid w:val="004A3C70"/>
    <w:rsid w:val="004A5A81"/>
    <w:rsid w:val="004A671B"/>
    <w:rsid w:val="004A6D91"/>
    <w:rsid w:val="004B07C2"/>
    <w:rsid w:val="004B2DC8"/>
    <w:rsid w:val="004B2F97"/>
    <w:rsid w:val="004B4AFE"/>
    <w:rsid w:val="004B5260"/>
    <w:rsid w:val="004B54D4"/>
    <w:rsid w:val="004C0721"/>
    <w:rsid w:val="004C1EAF"/>
    <w:rsid w:val="004C39FD"/>
    <w:rsid w:val="004C720F"/>
    <w:rsid w:val="004D3BD0"/>
    <w:rsid w:val="004D52FE"/>
    <w:rsid w:val="004D545D"/>
    <w:rsid w:val="004D7CE1"/>
    <w:rsid w:val="004E0407"/>
    <w:rsid w:val="004E0C57"/>
    <w:rsid w:val="004E2B08"/>
    <w:rsid w:val="004E3466"/>
    <w:rsid w:val="004E4504"/>
    <w:rsid w:val="004E568F"/>
    <w:rsid w:val="004E7096"/>
    <w:rsid w:val="004E7E1D"/>
    <w:rsid w:val="004F096D"/>
    <w:rsid w:val="004F25B4"/>
    <w:rsid w:val="004F2F46"/>
    <w:rsid w:val="004F626B"/>
    <w:rsid w:val="004F6789"/>
    <w:rsid w:val="004F7746"/>
    <w:rsid w:val="00501859"/>
    <w:rsid w:val="00501D97"/>
    <w:rsid w:val="00503DF2"/>
    <w:rsid w:val="0050542A"/>
    <w:rsid w:val="0050576A"/>
    <w:rsid w:val="005102DD"/>
    <w:rsid w:val="00512A0F"/>
    <w:rsid w:val="005132B1"/>
    <w:rsid w:val="00514625"/>
    <w:rsid w:val="00514A5B"/>
    <w:rsid w:val="00515171"/>
    <w:rsid w:val="00517093"/>
    <w:rsid w:val="00520106"/>
    <w:rsid w:val="0052157C"/>
    <w:rsid w:val="00525099"/>
    <w:rsid w:val="00525CBD"/>
    <w:rsid w:val="00525FF4"/>
    <w:rsid w:val="00527595"/>
    <w:rsid w:val="005275F3"/>
    <w:rsid w:val="00527C95"/>
    <w:rsid w:val="00530619"/>
    <w:rsid w:val="0053125C"/>
    <w:rsid w:val="005327D5"/>
    <w:rsid w:val="0053412E"/>
    <w:rsid w:val="005341D1"/>
    <w:rsid w:val="005345C9"/>
    <w:rsid w:val="005369D6"/>
    <w:rsid w:val="005374AC"/>
    <w:rsid w:val="00540848"/>
    <w:rsid w:val="00540BD6"/>
    <w:rsid w:val="00540C74"/>
    <w:rsid w:val="00541F4A"/>
    <w:rsid w:val="00543BC7"/>
    <w:rsid w:val="00543DEF"/>
    <w:rsid w:val="00543E3B"/>
    <w:rsid w:val="0054449B"/>
    <w:rsid w:val="00546D28"/>
    <w:rsid w:val="00550EFA"/>
    <w:rsid w:val="005514A4"/>
    <w:rsid w:val="005514D9"/>
    <w:rsid w:val="00551F4A"/>
    <w:rsid w:val="00552E7A"/>
    <w:rsid w:val="005540B0"/>
    <w:rsid w:val="005541E2"/>
    <w:rsid w:val="00554ED2"/>
    <w:rsid w:val="005559FB"/>
    <w:rsid w:val="00556BF5"/>
    <w:rsid w:val="0056017C"/>
    <w:rsid w:val="00561E65"/>
    <w:rsid w:val="00562A60"/>
    <w:rsid w:val="00562B8B"/>
    <w:rsid w:val="00563D16"/>
    <w:rsid w:val="00564FE2"/>
    <w:rsid w:val="00570939"/>
    <w:rsid w:val="00570A3E"/>
    <w:rsid w:val="00570DFA"/>
    <w:rsid w:val="00571233"/>
    <w:rsid w:val="00573474"/>
    <w:rsid w:val="00574D80"/>
    <w:rsid w:val="00581492"/>
    <w:rsid w:val="005823C4"/>
    <w:rsid w:val="00582B52"/>
    <w:rsid w:val="00583088"/>
    <w:rsid w:val="00583882"/>
    <w:rsid w:val="0058504F"/>
    <w:rsid w:val="00585094"/>
    <w:rsid w:val="005874A0"/>
    <w:rsid w:val="005874F9"/>
    <w:rsid w:val="005875A2"/>
    <w:rsid w:val="00596D43"/>
    <w:rsid w:val="005A2C83"/>
    <w:rsid w:val="005A5A0B"/>
    <w:rsid w:val="005B288D"/>
    <w:rsid w:val="005B5396"/>
    <w:rsid w:val="005B558C"/>
    <w:rsid w:val="005B6B9B"/>
    <w:rsid w:val="005B6FE1"/>
    <w:rsid w:val="005C00DD"/>
    <w:rsid w:val="005C39FD"/>
    <w:rsid w:val="005C65FC"/>
    <w:rsid w:val="005C70C7"/>
    <w:rsid w:val="005D5DD2"/>
    <w:rsid w:val="005D7F06"/>
    <w:rsid w:val="005E3166"/>
    <w:rsid w:val="005E4874"/>
    <w:rsid w:val="005E6B3F"/>
    <w:rsid w:val="005E7619"/>
    <w:rsid w:val="005F00EA"/>
    <w:rsid w:val="005F1359"/>
    <w:rsid w:val="005F1B3A"/>
    <w:rsid w:val="005F3A2A"/>
    <w:rsid w:val="005F6B8E"/>
    <w:rsid w:val="00601EF7"/>
    <w:rsid w:val="00603701"/>
    <w:rsid w:val="00604B06"/>
    <w:rsid w:val="006061A9"/>
    <w:rsid w:val="00606497"/>
    <w:rsid w:val="00606D27"/>
    <w:rsid w:val="006071A4"/>
    <w:rsid w:val="00607F6A"/>
    <w:rsid w:val="0061029E"/>
    <w:rsid w:val="006109BB"/>
    <w:rsid w:val="00613A8D"/>
    <w:rsid w:val="006153FD"/>
    <w:rsid w:val="00616DDA"/>
    <w:rsid w:val="00620D3E"/>
    <w:rsid w:val="006214CE"/>
    <w:rsid w:val="00621AC7"/>
    <w:rsid w:val="0062308E"/>
    <w:rsid w:val="006232A9"/>
    <w:rsid w:val="00625123"/>
    <w:rsid w:val="00625D06"/>
    <w:rsid w:val="00626166"/>
    <w:rsid w:val="00627999"/>
    <w:rsid w:val="00627F09"/>
    <w:rsid w:val="00631909"/>
    <w:rsid w:val="00632820"/>
    <w:rsid w:val="00634BE1"/>
    <w:rsid w:val="0063502D"/>
    <w:rsid w:val="00635664"/>
    <w:rsid w:val="00636443"/>
    <w:rsid w:val="00637B22"/>
    <w:rsid w:val="00640A34"/>
    <w:rsid w:val="00642248"/>
    <w:rsid w:val="00642741"/>
    <w:rsid w:val="0064507C"/>
    <w:rsid w:val="00645BB5"/>
    <w:rsid w:val="00647142"/>
    <w:rsid w:val="00650A41"/>
    <w:rsid w:val="00651E6D"/>
    <w:rsid w:val="006534A6"/>
    <w:rsid w:val="00653F73"/>
    <w:rsid w:val="00654FDB"/>
    <w:rsid w:val="00655497"/>
    <w:rsid w:val="00655702"/>
    <w:rsid w:val="00655782"/>
    <w:rsid w:val="0065713D"/>
    <w:rsid w:val="006600DF"/>
    <w:rsid w:val="00665593"/>
    <w:rsid w:val="006674A1"/>
    <w:rsid w:val="00667E4B"/>
    <w:rsid w:val="006702F8"/>
    <w:rsid w:val="00671347"/>
    <w:rsid w:val="006718C9"/>
    <w:rsid w:val="00671E9F"/>
    <w:rsid w:val="00672EE0"/>
    <w:rsid w:val="00674822"/>
    <w:rsid w:val="006748F7"/>
    <w:rsid w:val="0067634F"/>
    <w:rsid w:val="00676D16"/>
    <w:rsid w:val="00681676"/>
    <w:rsid w:val="006816E1"/>
    <w:rsid w:val="00681A7C"/>
    <w:rsid w:val="00681B6A"/>
    <w:rsid w:val="00681CF1"/>
    <w:rsid w:val="00684A21"/>
    <w:rsid w:val="00685370"/>
    <w:rsid w:val="00686042"/>
    <w:rsid w:val="00686AA3"/>
    <w:rsid w:val="00687377"/>
    <w:rsid w:val="00692EF6"/>
    <w:rsid w:val="0069663A"/>
    <w:rsid w:val="00697691"/>
    <w:rsid w:val="006A03A7"/>
    <w:rsid w:val="006A1AA6"/>
    <w:rsid w:val="006A3610"/>
    <w:rsid w:val="006A3924"/>
    <w:rsid w:val="006A4C19"/>
    <w:rsid w:val="006A693D"/>
    <w:rsid w:val="006A6E8F"/>
    <w:rsid w:val="006A6EFE"/>
    <w:rsid w:val="006A78B6"/>
    <w:rsid w:val="006B2FDE"/>
    <w:rsid w:val="006B4AA7"/>
    <w:rsid w:val="006B71FA"/>
    <w:rsid w:val="006B795B"/>
    <w:rsid w:val="006C29B3"/>
    <w:rsid w:val="006C4BFA"/>
    <w:rsid w:val="006C51A7"/>
    <w:rsid w:val="006C5A20"/>
    <w:rsid w:val="006C5C23"/>
    <w:rsid w:val="006C70C3"/>
    <w:rsid w:val="006D11B5"/>
    <w:rsid w:val="006D1478"/>
    <w:rsid w:val="006D1742"/>
    <w:rsid w:val="006D1997"/>
    <w:rsid w:val="006D306D"/>
    <w:rsid w:val="006D3716"/>
    <w:rsid w:val="006D3D23"/>
    <w:rsid w:val="006E0C0A"/>
    <w:rsid w:val="006E1FA1"/>
    <w:rsid w:val="006E4515"/>
    <w:rsid w:val="006E53A4"/>
    <w:rsid w:val="006E5544"/>
    <w:rsid w:val="006F0723"/>
    <w:rsid w:val="006F1E17"/>
    <w:rsid w:val="006F4A18"/>
    <w:rsid w:val="006F59A9"/>
    <w:rsid w:val="006F617A"/>
    <w:rsid w:val="006F6B83"/>
    <w:rsid w:val="006F75EC"/>
    <w:rsid w:val="00701083"/>
    <w:rsid w:val="00703169"/>
    <w:rsid w:val="0070390C"/>
    <w:rsid w:val="00704702"/>
    <w:rsid w:val="00707939"/>
    <w:rsid w:val="0071130C"/>
    <w:rsid w:val="00714E9D"/>
    <w:rsid w:val="0071504C"/>
    <w:rsid w:val="00715438"/>
    <w:rsid w:val="00715ED1"/>
    <w:rsid w:val="00717A73"/>
    <w:rsid w:val="00720459"/>
    <w:rsid w:val="007204FC"/>
    <w:rsid w:val="007206D4"/>
    <w:rsid w:val="007263C9"/>
    <w:rsid w:val="00730299"/>
    <w:rsid w:val="00730457"/>
    <w:rsid w:val="007314FD"/>
    <w:rsid w:val="00732BFF"/>
    <w:rsid w:val="00733C1C"/>
    <w:rsid w:val="007357EB"/>
    <w:rsid w:val="0073760D"/>
    <w:rsid w:val="00737EFF"/>
    <w:rsid w:val="00743415"/>
    <w:rsid w:val="0074487B"/>
    <w:rsid w:val="00750716"/>
    <w:rsid w:val="007541C6"/>
    <w:rsid w:val="00754289"/>
    <w:rsid w:val="0075636F"/>
    <w:rsid w:val="007571B4"/>
    <w:rsid w:val="00760632"/>
    <w:rsid w:val="00763980"/>
    <w:rsid w:val="00764AAF"/>
    <w:rsid w:val="00765AC8"/>
    <w:rsid w:val="0076648A"/>
    <w:rsid w:val="0076691F"/>
    <w:rsid w:val="00770B0F"/>
    <w:rsid w:val="007723EC"/>
    <w:rsid w:val="00777B30"/>
    <w:rsid w:val="00777E6A"/>
    <w:rsid w:val="00783C56"/>
    <w:rsid w:val="00784EBC"/>
    <w:rsid w:val="007854F4"/>
    <w:rsid w:val="00785ABA"/>
    <w:rsid w:val="0078697A"/>
    <w:rsid w:val="00790666"/>
    <w:rsid w:val="00793DB5"/>
    <w:rsid w:val="007944EE"/>
    <w:rsid w:val="00794D12"/>
    <w:rsid w:val="00794D95"/>
    <w:rsid w:val="007963E4"/>
    <w:rsid w:val="00797492"/>
    <w:rsid w:val="007A2D5B"/>
    <w:rsid w:val="007A3D78"/>
    <w:rsid w:val="007A6130"/>
    <w:rsid w:val="007A6806"/>
    <w:rsid w:val="007A6915"/>
    <w:rsid w:val="007A69DC"/>
    <w:rsid w:val="007A78E1"/>
    <w:rsid w:val="007B1795"/>
    <w:rsid w:val="007B1A9D"/>
    <w:rsid w:val="007B294F"/>
    <w:rsid w:val="007B66F1"/>
    <w:rsid w:val="007B70FC"/>
    <w:rsid w:val="007B724A"/>
    <w:rsid w:val="007C0173"/>
    <w:rsid w:val="007C082C"/>
    <w:rsid w:val="007C586F"/>
    <w:rsid w:val="007C5D09"/>
    <w:rsid w:val="007C6CD8"/>
    <w:rsid w:val="007C7A96"/>
    <w:rsid w:val="007D2B99"/>
    <w:rsid w:val="007D2F51"/>
    <w:rsid w:val="007D3683"/>
    <w:rsid w:val="007D40A8"/>
    <w:rsid w:val="007D501E"/>
    <w:rsid w:val="007D62F0"/>
    <w:rsid w:val="007D6CF3"/>
    <w:rsid w:val="007D75FB"/>
    <w:rsid w:val="007E06F5"/>
    <w:rsid w:val="007E21C7"/>
    <w:rsid w:val="007E28E7"/>
    <w:rsid w:val="007E432F"/>
    <w:rsid w:val="007E5185"/>
    <w:rsid w:val="007F06E9"/>
    <w:rsid w:val="007F0A7B"/>
    <w:rsid w:val="007F0AD5"/>
    <w:rsid w:val="007F416B"/>
    <w:rsid w:val="007F5B8B"/>
    <w:rsid w:val="007F62B7"/>
    <w:rsid w:val="007F7744"/>
    <w:rsid w:val="00804D2F"/>
    <w:rsid w:val="00805EC9"/>
    <w:rsid w:val="00807758"/>
    <w:rsid w:val="00810BF7"/>
    <w:rsid w:val="008139EA"/>
    <w:rsid w:val="00813D3E"/>
    <w:rsid w:val="008145A2"/>
    <w:rsid w:val="0081660A"/>
    <w:rsid w:val="00820E4E"/>
    <w:rsid w:val="00822950"/>
    <w:rsid w:val="008242B2"/>
    <w:rsid w:val="00827F9E"/>
    <w:rsid w:val="00834605"/>
    <w:rsid w:val="008374B5"/>
    <w:rsid w:val="008421FC"/>
    <w:rsid w:val="00845497"/>
    <w:rsid w:val="008456E4"/>
    <w:rsid w:val="00845A08"/>
    <w:rsid w:val="00846687"/>
    <w:rsid w:val="00846CE9"/>
    <w:rsid w:val="00847A5B"/>
    <w:rsid w:val="00850567"/>
    <w:rsid w:val="00850645"/>
    <w:rsid w:val="00853125"/>
    <w:rsid w:val="00853707"/>
    <w:rsid w:val="008543EC"/>
    <w:rsid w:val="00854437"/>
    <w:rsid w:val="00857542"/>
    <w:rsid w:val="0086022E"/>
    <w:rsid w:val="0086156F"/>
    <w:rsid w:val="00861DBC"/>
    <w:rsid w:val="00871FEC"/>
    <w:rsid w:val="0087598E"/>
    <w:rsid w:val="00877188"/>
    <w:rsid w:val="008805B2"/>
    <w:rsid w:val="0088069A"/>
    <w:rsid w:val="00880D22"/>
    <w:rsid w:val="008819D6"/>
    <w:rsid w:val="0088274B"/>
    <w:rsid w:val="0088384C"/>
    <w:rsid w:val="008856FE"/>
    <w:rsid w:val="00886252"/>
    <w:rsid w:val="008872F2"/>
    <w:rsid w:val="00892D44"/>
    <w:rsid w:val="00894394"/>
    <w:rsid w:val="008954EB"/>
    <w:rsid w:val="00896581"/>
    <w:rsid w:val="008A0295"/>
    <w:rsid w:val="008A02F9"/>
    <w:rsid w:val="008A27EE"/>
    <w:rsid w:val="008A5934"/>
    <w:rsid w:val="008A7168"/>
    <w:rsid w:val="008B06DB"/>
    <w:rsid w:val="008B14F4"/>
    <w:rsid w:val="008B2D0C"/>
    <w:rsid w:val="008B407A"/>
    <w:rsid w:val="008B4E22"/>
    <w:rsid w:val="008B56D2"/>
    <w:rsid w:val="008B5CDC"/>
    <w:rsid w:val="008B761B"/>
    <w:rsid w:val="008C0CA5"/>
    <w:rsid w:val="008C39C8"/>
    <w:rsid w:val="008C3CF0"/>
    <w:rsid w:val="008C5FA6"/>
    <w:rsid w:val="008C654B"/>
    <w:rsid w:val="008D41A0"/>
    <w:rsid w:val="008D49FD"/>
    <w:rsid w:val="008D4E79"/>
    <w:rsid w:val="008D5122"/>
    <w:rsid w:val="008E1D88"/>
    <w:rsid w:val="008E38D1"/>
    <w:rsid w:val="008E419F"/>
    <w:rsid w:val="008E4BCD"/>
    <w:rsid w:val="008F06FF"/>
    <w:rsid w:val="008F19A6"/>
    <w:rsid w:val="008F230A"/>
    <w:rsid w:val="008F27B0"/>
    <w:rsid w:val="008F5A9C"/>
    <w:rsid w:val="008F727D"/>
    <w:rsid w:val="00902013"/>
    <w:rsid w:val="0090258D"/>
    <w:rsid w:val="0090416D"/>
    <w:rsid w:val="00904310"/>
    <w:rsid w:val="00904704"/>
    <w:rsid w:val="00905B90"/>
    <w:rsid w:val="009077A4"/>
    <w:rsid w:val="00912301"/>
    <w:rsid w:val="009124B8"/>
    <w:rsid w:val="00913B3C"/>
    <w:rsid w:val="00917CD8"/>
    <w:rsid w:val="00920164"/>
    <w:rsid w:val="00921586"/>
    <w:rsid w:val="00922E08"/>
    <w:rsid w:val="00923B45"/>
    <w:rsid w:val="00924C71"/>
    <w:rsid w:val="00924D99"/>
    <w:rsid w:val="009273D2"/>
    <w:rsid w:val="00927F3F"/>
    <w:rsid w:val="00930535"/>
    <w:rsid w:val="00930875"/>
    <w:rsid w:val="00931155"/>
    <w:rsid w:val="00931564"/>
    <w:rsid w:val="00931CBA"/>
    <w:rsid w:val="00931E27"/>
    <w:rsid w:val="0093220E"/>
    <w:rsid w:val="00932B2B"/>
    <w:rsid w:val="00933265"/>
    <w:rsid w:val="00933DBE"/>
    <w:rsid w:val="00934233"/>
    <w:rsid w:val="00935DD0"/>
    <w:rsid w:val="009367D8"/>
    <w:rsid w:val="00941345"/>
    <w:rsid w:val="00943F55"/>
    <w:rsid w:val="00946816"/>
    <w:rsid w:val="00946C0B"/>
    <w:rsid w:val="0095618D"/>
    <w:rsid w:val="00960748"/>
    <w:rsid w:val="00961F5F"/>
    <w:rsid w:val="0096607D"/>
    <w:rsid w:val="009673A8"/>
    <w:rsid w:val="009674FB"/>
    <w:rsid w:val="00967DC6"/>
    <w:rsid w:val="0097053D"/>
    <w:rsid w:val="00972A28"/>
    <w:rsid w:val="00973A49"/>
    <w:rsid w:val="0097417D"/>
    <w:rsid w:val="00975BD2"/>
    <w:rsid w:val="009810E3"/>
    <w:rsid w:val="00981741"/>
    <w:rsid w:val="00981A12"/>
    <w:rsid w:val="009823CC"/>
    <w:rsid w:val="009826FF"/>
    <w:rsid w:val="00982E2E"/>
    <w:rsid w:val="009837E8"/>
    <w:rsid w:val="00986678"/>
    <w:rsid w:val="00986DA2"/>
    <w:rsid w:val="00987A04"/>
    <w:rsid w:val="00987E03"/>
    <w:rsid w:val="0099271F"/>
    <w:rsid w:val="0099343B"/>
    <w:rsid w:val="00993B37"/>
    <w:rsid w:val="00994C3F"/>
    <w:rsid w:val="00996746"/>
    <w:rsid w:val="00997E4D"/>
    <w:rsid w:val="009A3A34"/>
    <w:rsid w:val="009A72D5"/>
    <w:rsid w:val="009B0076"/>
    <w:rsid w:val="009B1787"/>
    <w:rsid w:val="009B20BD"/>
    <w:rsid w:val="009B4B36"/>
    <w:rsid w:val="009B4B86"/>
    <w:rsid w:val="009B5E89"/>
    <w:rsid w:val="009B6BC0"/>
    <w:rsid w:val="009B6F79"/>
    <w:rsid w:val="009B7130"/>
    <w:rsid w:val="009B7F09"/>
    <w:rsid w:val="009C2D7F"/>
    <w:rsid w:val="009C3925"/>
    <w:rsid w:val="009C52B6"/>
    <w:rsid w:val="009C5FF8"/>
    <w:rsid w:val="009C6F01"/>
    <w:rsid w:val="009C7E5D"/>
    <w:rsid w:val="009D12F2"/>
    <w:rsid w:val="009D15CE"/>
    <w:rsid w:val="009D1E0D"/>
    <w:rsid w:val="009E041C"/>
    <w:rsid w:val="009E250F"/>
    <w:rsid w:val="009E29B4"/>
    <w:rsid w:val="009E308B"/>
    <w:rsid w:val="009F1427"/>
    <w:rsid w:val="009F150D"/>
    <w:rsid w:val="009F2AE1"/>
    <w:rsid w:val="00A009B3"/>
    <w:rsid w:val="00A01536"/>
    <w:rsid w:val="00A024D4"/>
    <w:rsid w:val="00A026B1"/>
    <w:rsid w:val="00A02C95"/>
    <w:rsid w:val="00A030BE"/>
    <w:rsid w:val="00A073E5"/>
    <w:rsid w:val="00A10C2C"/>
    <w:rsid w:val="00A10CE6"/>
    <w:rsid w:val="00A14550"/>
    <w:rsid w:val="00A16EBB"/>
    <w:rsid w:val="00A21505"/>
    <w:rsid w:val="00A21560"/>
    <w:rsid w:val="00A22A93"/>
    <w:rsid w:val="00A2312C"/>
    <w:rsid w:val="00A249AA"/>
    <w:rsid w:val="00A25EA8"/>
    <w:rsid w:val="00A321F0"/>
    <w:rsid w:val="00A32A31"/>
    <w:rsid w:val="00A335F3"/>
    <w:rsid w:val="00A34384"/>
    <w:rsid w:val="00A40041"/>
    <w:rsid w:val="00A400A2"/>
    <w:rsid w:val="00A40440"/>
    <w:rsid w:val="00A418F9"/>
    <w:rsid w:val="00A4248C"/>
    <w:rsid w:val="00A43631"/>
    <w:rsid w:val="00A44759"/>
    <w:rsid w:val="00A478F7"/>
    <w:rsid w:val="00A53033"/>
    <w:rsid w:val="00A5718B"/>
    <w:rsid w:val="00A60DFA"/>
    <w:rsid w:val="00A615CE"/>
    <w:rsid w:val="00A651CB"/>
    <w:rsid w:val="00A666B0"/>
    <w:rsid w:val="00A7150B"/>
    <w:rsid w:val="00A736A7"/>
    <w:rsid w:val="00A73A64"/>
    <w:rsid w:val="00A76835"/>
    <w:rsid w:val="00A77DB6"/>
    <w:rsid w:val="00A81843"/>
    <w:rsid w:val="00A82C6A"/>
    <w:rsid w:val="00A84626"/>
    <w:rsid w:val="00A84890"/>
    <w:rsid w:val="00A84AEA"/>
    <w:rsid w:val="00A85423"/>
    <w:rsid w:val="00A87BEE"/>
    <w:rsid w:val="00A94399"/>
    <w:rsid w:val="00A959AD"/>
    <w:rsid w:val="00AA1A76"/>
    <w:rsid w:val="00AA2034"/>
    <w:rsid w:val="00AA310A"/>
    <w:rsid w:val="00AA3F9A"/>
    <w:rsid w:val="00AA40A4"/>
    <w:rsid w:val="00AA5A27"/>
    <w:rsid w:val="00AB5336"/>
    <w:rsid w:val="00AB56B4"/>
    <w:rsid w:val="00AC0983"/>
    <w:rsid w:val="00AD10C5"/>
    <w:rsid w:val="00AD2330"/>
    <w:rsid w:val="00AD5273"/>
    <w:rsid w:val="00AD5A4A"/>
    <w:rsid w:val="00AD61CE"/>
    <w:rsid w:val="00AD6F3A"/>
    <w:rsid w:val="00AD71DF"/>
    <w:rsid w:val="00AE0017"/>
    <w:rsid w:val="00AE0A32"/>
    <w:rsid w:val="00AE1663"/>
    <w:rsid w:val="00AE179F"/>
    <w:rsid w:val="00AE17C8"/>
    <w:rsid w:val="00AE2DD8"/>
    <w:rsid w:val="00AE3A8F"/>
    <w:rsid w:val="00AE676B"/>
    <w:rsid w:val="00AF1619"/>
    <w:rsid w:val="00AF39CF"/>
    <w:rsid w:val="00AF49B5"/>
    <w:rsid w:val="00AF5891"/>
    <w:rsid w:val="00B03EDF"/>
    <w:rsid w:val="00B06EC4"/>
    <w:rsid w:val="00B07F6E"/>
    <w:rsid w:val="00B10FE9"/>
    <w:rsid w:val="00B11E16"/>
    <w:rsid w:val="00B13077"/>
    <w:rsid w:val="00B13638"/>
    <w:rsid w:val="00B13B38"/>
    <w:rsid w:val="00B159E2"/>
    <w:rsid w:val="00B171AA"/>
    <w:rsid w:val="00B208C3"/>
    <w:rsid w:val="00B21907"/>
    <w:rsid w:val="00B22655"/>
    <w:rsid w:val="00B23A75"/>
    <w:rsid w:val="00B25B8D"/>
    <w:rsid w:val="00B25E97"/>
    <w:rsid w:val="00B26DD5"/>
    <w:rsid w:val="00B31F97"/>
    <w:rsid w:val="00B321E9"/>
    <w:rsid w:val="00B32807"/>
    <w:rsid w:val="00B33494"/>
    <w:rsid w:val="00B34F29"/>
    <w:rsid w:val="00B357B7"/>
    <w:rsid w:val="00B35BF0"/>
    <w:rsid w:val="00B378C2"/>
    <w:rsid w:val="00B4215F"/>
    <w:rsid w:val="00B429FB"/>
    <w:rsid w:val="00B44452"/>
    <w:rsid w:val="00B45D58"/>
    <w:rsid w:val="00B47B9A"/>
    <w:rsid w:val="00B502D9"/>
    <w:rsid w:val="00B52DC3"/>
    <w:rsid w:val="00B53433"/>
    <w:rsid w:val="00B53AD4"/>
    <w:rsid w:val="00B547E3"/>
    <w:rsid w:val="00B54A62"/>
    <w:rsid w:val="00B54A6B"/>
    <w:rsid w:val="00B55B82"/>
    <w:rsid w:val="00B628CC"/>
    <w:rsid w:val="00B62B55"/>
    <w:rsid w:val="00B70630"/>
    <w:rsid w:val="00B70D32"/>
    <w:rsid w:val="00B70E16"/>
    <w:rsid w:val="00B772A4"/>
    <w:rsid w:val="00B77431"/>
    <w:rsid w:val="00B77B82"/>
    <w:rsid w:val="00B8049B"/>
    <w:rsid w:val="00B80EB3"/>
    <w:rsid w:val="00B82334"/>
    <w:rsid w:val="00B832CF"/>
    <w:rsid w:val="00B84DC7"/>
    <w:rsid w:val="00B85276"/>
    <w:rsid w:val="00B87B6C"/>
    <w:rsid w:val="00B91F81"/>
    <w:rsid w:val="00B9238D"/>
    <w:rsid w:val="00B92ADA"/>
    <w:rsid w:val="00B94025"/>
    <w:rsid w:val="00B9431B"/>
    <w:rsid w:val="00B94F63"/>
    <w:rsid w:val="00B95C09"/>
    <w:rsid w:val="00B95C9F"/>
    <w:rsid w:val="00B96CBE"/>
    <w:rsid w:val="00B96F98"/>
    <w:rsid w:val="00BA1A95"/>
    <w:rsid w:val="00BA2B27"/>
    <w:rsid w:val="00BA4AB5"/>
    <w:rsid w:val="00BA5EA1"/>
    <w:rsid w:val="00BA7861"/>
    <w:rsid w:val="00BB04A6"/>
    <w:rsid w:val="00BB1F13"/>
    <w:rsid w:val="00BC0919"/>
    <w:rsid w:val="00BC0DDF"/>
    <w:rsid w:val="00BC1D64"/>
    <w:rsid w:val="00BC27D7"/>
    <w:rsid w:val="00BC3643"/>
    <w:rsid w:val="00BC4774"/>
    <w:rsid w:val="00BD07E6"/>
    <w:rsid w:val="00BD132B"/>
    <w:rsid w:val="00BD2C93"/>
    <w:rsid w:val="00BD30A4"/>
    <w:rsid w:val="00BD363D"/>
    <w:rsid w:val="00BD594B"/>
    <w:rsid w:val="00BD67B1"/>
    <w:rsid w:val="00BD6B17"/>
    <w:rsid w:val="00BE158E"/>
    <w:rsid w:val="00BE541C"/>
    <w:rsid w:val="00BE6050"/>
    <w:rsid w:val="00BF0601"/>
    <w:rsid w:val="00BF2F8F"/>
    <w:rsid w:val="00BF469A"/>
    <w:rsid w:val="00BF7CFF"/>
    <w:rsid w:val="00BF7DB5"/>
    <w:rsid w:val="00C00EDF"/>
    <w:rsid w:val="00C02319"/>
    <w:rsid w:val="00C02834"/>
    <w:rsid w:val="00C04349"/>
    <w:rsid w:val="00C04ACD"/>
    <w:rsid w:val="00C05280"/>
    <w:rsid w:val="00C055E6"/>
    <w:rsid w:val="00C10840"/>
    <w:rsid w:val="00C10CCD"/>
    <w:rsid w:val="00C11A27"/>
    <w:rsid w:val="00C124F4"/>
    <w:rsid w:val="00C13728"/>
    <w:rsid w:val="00C14072"/>
    <w:rsid w:val="00C1699C"/>
    <w:rsid w:val="00C16C35"/>
    <w:rsid w:val="00C17DA0"/>
    <w:rsid w:val="00C21B39"/>
    <w:rsid w:val="00C25AB1"/>
    <w:rsid w:val="00C273A8"/>
    <w:rsid w:val="00C30EDB"/>
    <w:rsid w:val="00C36966"/>
    <w:rsid w:val="00C416C6"/>
    <w:rsid w:val="00C427AE"/>
    <w:rsid w:val="00C45773"/>
    <w:rsid w:val="00C472B3"/>
    <w:rsid w:val="00C527B4"/>
    <w:rsid w:val="00C55B37"/>
    <w:rsid w:val="00C609FF"/>
    <w:rsid w:val="00C60E56"/>
    <w:rsid w:val="00C61056"/>
    <w:rsid w:val="00C6307E"/>
    <w:rsid w:val="00C634EA"/>
    <w:rsid w:val="00C66A88"/>
    <w:rsid w:val="00C67DF6"/>
    <w:rsid w:val="00C71FC3"/>
    <w:rsid w:val="00C72E81"/>
    <w:rsid w:val="00C739E8"/>
    <w:rsid w:val="00C76E39"/>
    <w:rsid w:val="00C81658"/>
    <w:rsid w:val="00C82391"/>
    <w:rsid w:val="00C8458A"/>
    <w:rsid w:val="00C86331"/>
    <w:rsid w:val="00C866B4"/>
    <w:rsid w:val="00C877AF"/>
    <w:rsid w:val="00C93026"/>
    <w:rsid w:val="00C94498"/>
    <w:rsid w:val="00C94F7E"/>
    <w:rsid w:val="00C952A4"/>
    <w:rsid w:val="00C968DE"/>
    <w:rsid w:val="00C97E3D"/>
    <w:rsid w:val="00CA0581"/>
    <w:rsid w:val="00CA06D9"/>
    <w:rsid w:val="00CA1B40"/>
    <w:rsid w:val="00CA1EEA"/>
    <w:rsid w:val="00CA45F1"/>
    <w:rsid w:val="00CA65BB"/>
    <w:rsid w:val="00CA682C"/>
    <w:rsid w:val="00CA6A9A"/>
    <w:rsid w:val="00CA6E2A"/>
    <w:rsid w:val="00CA70BA"/>
    <w:rsid w:val="00CA7D53"/>
    <w:rsid w:val="00CB2256"/>
    <w:rsid w:val="00CB2330"/>
    <w:rsid w:val="00CB4149"/>
    <w:rsid w:val="00CB5050"/>
    <w:rsid w:val="00CB670A"/>
    <w:rsid w:val="00CC07A2"/>
    <w:rsid w:val="00CC0D9E"/>
    <w:rsid w:val="00CC0E41"/>
    <w:rsid w:val="00CC5006"/>
    <w:rsid w:val="00CC66CA"/>
    <w:rsid w:val="00CC706F"/>
    <w:rsid w:val="00CD072D"/>
    <w:rsid w:val="00CD1141"/>
    <w:rsid w:val="00CD29A5"/>
    <w:rsid w:val="00CD3134"/>
    <w:rsid w:val="00CD316A"/>
    <w:rsid w:val="00CD79BF"/>
    <w:rsid w:val="00CE3C38"/>
    <w:rsid w:val="00CE69E8"/>
    <w:rsid w:val="00CE741D"/>
    <w:rsid w:val="00CE7F9E"/>
    <w:rsid w:val="00CF0D33"/>
    <w:rsid w:val="00CF39C4"/>
    <w:rsid w:val="00CF5C9B"/>
    <w:rsid w:val="00CF5EBC"/>
    <w:rsid w:val="00D00522"/>
    <w:rsid w:val="00D0140E"/>
    <w:rsid w:val="00D04B10"/>
    <w:rsid w:val="00D0560B"/>
    <w:rsid w:val="00D10973"/>
    <w:rsid w:val="00D125FD"/>
    <w:rsid w:val="00D15CC8"/>
    <w:rsid w:val="00D173A4"/>
    <w:rsid w:val="00D17A70"/>
    <w:rsid w:val="00D17FAD"/>
    <w:rsid w:val="00D215F9"/>
    <w:rsid w:val="00D2293E"/>
    <w:rsid w:val="00D22FAB"/>
    <w:rsid w:val="00D243AF"/>
    <w:rsid w:val="00D260B2"/>
    <w:rsid w:val="00D26CED"/>
    <w:rsid w:val="00D31BDF"/>
    <w:rsid w:val="00D3381C"/>
    <w:rsid w:val="00D33E76"/>
    <w:rsid w:val="00D3528F"/>
    <w:rsid w:val="00D35A86"/>
    <w:rsid w:val="00D3727C"/>
    <w:rsid w:val="00D43743"/>
    <w:rsid w:val="00D46140"/>
    <w:rsid w:val="00D5008A"/>
    <w:rsid w:val="00D504AE"/>
    <w:rsid w:val="00D52DD9"/>
    <w:rsid w:val="00D56E7C"/>
    <w:rsid w:val="00D616FC"/>
    <w:rsid w:val="00D63F0B"/>
    <w:rsid w:val="00D6452A"/>
    <w:rsid w:val="00D64750"/>
    <w:rsid w:val="00D65908"/>
    <w:rsid w:val="00D73144"/>
    <w:rsid w:val="00D7469A"/>
    <w:rsid w:val="00D753FC"/>
    <w:rsid w:val="00D75B75"/>
    <w:rsid w:val="00D80079"/>
    <w:rsid w:val="00D8276D"/>
    <w:rsid w:val="00D836D3"/>
    <w:rsid w:val="00D844F4"/>
    <w:rsid w:val="00D84F44"/>
    <w:rsid w:val="00D85680"/>
    <w:rsid w:val="00D86B43"/>
    <w:rsid w:val="00D8722A"/>
    <w:rsid w:val="00D8752B"/>
    <w:rsid w:val="00D90A47"/>
    <w:rsid w:val="00D914E9"/>
    <w:rsid w:val="00D93279"/>
    <w:rsid w:val="00D97C20"/>
    <w:rsid w:val="00D97DF6"/>
    <w:rsid w:val="00DA530D"/>
    <w:rsid w:val="00DA57D7"/>
    <w:rsid w:val="00DA7EA2"/>
    <w:rsid w:val="00DB14F0"/>
    <w:rsid w:val="00DB2CA0"/>
    <w:rsid w:val="00DB2F03"/>
    <w:rsid w:val="00DB3DF2"/>
    <w:rsid w:val="00DB5119"/>
    <w:rsid w:val="00DB541C"/>
    <w:rsid w:val="00DB78F3"/>
    <w:rsid w:val="00DC0C5C"/>
    <w:rsid w:val="00DC1767"/>
    <w:rsid w:val="00DC40A8"/>
    <w:rsid w:val="00DC5A72"/>
    <w:rsid w:val="00DD070D"/>
    <w:rsid w:val="00DD0812"/>
    <w:rsid w:val="00DD1620"/>
    <w:rsid w:val="00DD44AF"/>
    <w:rsid w:val="00DD535D"/>
    <w:rsid w:val="00DD724B"/>
    <w:rsid w:val="00DD7370"/>
    <w:rsid w:val="00DE050F"/>
    <w:rsid w:val="00DE09CA"/>
    <w:rsid w:val="00DE1327"/>
    <w:rsid w:val="00DE1771"/>
    <w:rsid w:val="00DE23A3"/>
    <w:rsid w:val="00DE2E46"/>
    <w:rsid w:val="00DE409D"/>
    <w:rsid w:val="00DE56C5"/>
    <w:rsid w:val="00DE5DA2"/>
    <w:rsid w:val="00DF0A78"/>
    <w:rsid w:val="00DF420E"/>
    <w:rsid w:val="00DF5974"/>
    <w:rsid w:val="00DF716C"/>
    <w:rsid w:val="00E00BD8"/>
    <w:rsid w:val="00E0474B"/>
    <w:rsid w:val="00E06397"/>
    <w:rsid w:val="00E07C26"/>
    <w:rsid w:val="00E07C98"/>
    <w:rsid w:val="00E10926"/>
    <w:rsid w:val="00E11E80"/>
    <w:rsid w:val="00E2081F"/>
    <w:rsid w:val="00E208AB"/>
    <w:rsid w:val="00E271FB"/>
    <w:rsid w:val="00E3036D"/>
    <w:rsid w:val="00E31F14"/>
    <w:rsid w:val="00E3295B"/>
    <w:rsid w:val="00E34791"/>
    <w:rsid w:val="00E34A5F"/>
    <w:rsid w:val="00E35C87"/>
    <w:rsid w:val="00E3602B"/>
    <w:rsid w:val="00E37CD8"/>
    <w:rsid w:val="00E4292C"/>
    <w:rsid w:val="00E42E3F"/>
    <w:rsid w:val="00E457B3"/>
    <w:rsid w:val="00E45B71"/>
    <w:rsid w:val="00E45C27"/>
    <w:rsid w:val="00E50791"/>
    <w:rsid w:val="00E52097"/>
    <w:rsid w:val="00E52237"/>
    <w:rsid w:val="00E52C52"/>
    <w:rsid w:val="00E546E9"/>
    <w:rsid w:val="00E54B21"/>
    <w:rsid w:val="00E553C8"/>
    <w:rsid w:val="00E56DDB"/>
    <w:rsid w:val="00E57DD3"/>
    <w:rsid w:val="00E604B5"/>
    <w:rsid w:val="00E63A89"/>
    <w:rsid w:val="00E6407E"/>
    <w:rsid w:val="00E641D5"/>
    <w:rsid w:val="00E64642"/>
    <w:rsid w:val="00E6553B"/>
    <w:rsid w:val="00E664ED"/>
    <w:rsid w:val="00E703FE"/>
    <w:rsid w:val="00E74FB8"/>
    <w:rsid w:val="00E750F3"/>
    <w:rsid w:val="00E756A3"/>
    <w:rsid w:val="00E76E8C"/>
    <w:rsid w:val="00E779DC"/>
    <w:rsid w:val="00E77B96"/>
    <w:rsid w:val="00E83376"/>
    <w:rsid w:val="00E8494B"/>
    <w:rsid w:val="00E84A3D"/>
    <w:rsid w:val="00E9030C"/>
    <w:rsid w:val="00E91905"/>
    <w:rsid w:val="00E9203B"/>
    <w:rsid w:val="00E9347F"/>
    <w:rsid w:val="00EA04E3"/>
    <w:rsid w:val="00EA0CB3"/>
    <w:rsid w:val="00EA2F5D"/>
    <w:rsid w:val="00EA44E9"/>
    <w:rsid w:val="00EA53BE"/>
    <w:rsid w:val="00EA549D"/>
    <w:rsid w:val="00EA594C"/>
    <w:rsid w:val="00EA59CF"/>
    <w:rsid w:val="00EB04BD"/>
    <w:rsid w:val="00EB1888"/>
    <w:rsid w:val="00EB27FE"/>
    <w:rsid w:val="00EB34D5"/>
    <w:rsid w:val="00EB3CBA"/>
    <w:rsid w:val="00EB51A2"/>
    <w:rsid w:val="00EB7872"/>
    <w:rsid w:val="00EB7C1B"/>
    <w:rsid w:val="00EB7F05"/>
    <w:rsid w:val="00EC0509"/>
    <w:rsid w:val="00EC1B33"/>
    <w:rsid w:val="00EC2E08"/>
    <w:rsid w:val="00EC435C"/>
    <w:rsid w:val="00EC59CF"/>
    <w:rsid w:val="00EC672B"/>
    <w:rsid w:val="00ED00AD"/>
    <w:rsid w:val="00ED0598"/>
    <w:rsid w:val="00ED3153"/>
    <w:rsid w:val="00ED4252"/>
    <w:rsid w:val="00ED5C08"/>
    <w:rsid w:val="00ED6C28"/>
    <w:rsid w:val="00ED74C7"/>
    <w:rsid w:val="00EE033F"/>
    <w:rsid w:val="00EE1651"/>
    <w:rsid w:val="00EE16B7"/>
    <w:rsid w:val="00EE1A9F"/>
    <w:rsid w:val="00EE20FD"/>
    <w:rsid w:val="00EE4280"/>
    <w:rsid w:val="00EE4E19"/>
    <w:rsid w:val="00EF0B45"/>
    <w:rsid w:val="00EF3BB8"/>
    <w:rsid w:val="00EF49A5"/>
    <w:rsid w:val="00EF4A5F"/>
    <w:rsid w:val="00EF7E58"/>
    <w:rsid w:val="00F0262F"/>
    <w:rsid w:val="00F027F7"/>
    <w:rsid w:val="00F02804"/>
    <w:rsid w:val="00F0319F"/>
    <w:rsid w:val="00F033D2"/>
    <w:rsid w:val="00F1104F"/>
    <w:rsid w:val="00F1150F"/>
    <w:rsid w:val="00F11522"/>
    <w:rsid w:val="00F131DE"/>
    <w:rsid w:val="00F13704"/>
    <w:rsid w:val="00F15BC6"/>
    <w:rsid w:val="00F15C33"/>
    <w:rsid w:val="00F179E0"/>
    <w:rsid w:val="00F213DE"/>
    <w:rsid w:val="00F2176F"/>
    <w:rsid w:val="00F21A6B"/>
    <w:rsid w:val="00F21CC6"/>
    <w:rsid w:val="00F2365C"/>
    <w:rsid w:val="00F26B13"/>
    <w:rsid w:val="00F26CBE"/>
    <w:rsid w:val="00F277E9"/>
    <w:rsid w:val="00F27D4D"/>
    <w:rsid w:val="00F30E2D"/>
    <w:rsid w:val="00F30FC3"/>
    <w:rsid w:val="00F3121D"/>
    <w:rsid w:val="00F31463"/>
    <w:rsid w:val="00F334B8"/>
    <w:rsid w:val="00F33619"/>
    <w:rsid w:val="00F3653B"/>
    <w:rsid w:val="00F42A26"/>
    <w:rsid w:val="00F42DCF"/>
    <w:rsid w:val="00F4361D"/>
    <w:rsid w:val="00F43ABE"/>
    <w:rsid w:val="00F43B96"/>
    <w:rsid w:val="00F45AC3"/>
    <w:rsid w:val="00F46460"/>
    <w:rsid w:val="00F47FE8"/>
    <w:rsid w:val="00F527D2"/>
    <w:rsid w:val="00F52F0D"/>
    <w:rsid w:val="00F545BD"/>
    <w:rsid w:val="00F57FB7"/>
    <w:rsid w:val="00F6082E"/>
    <w:rsid w:val="00F6235A"/>
    <w:rsid w:val="00F66CF1"/>
    <w:rsid w:val="00F66D69"/>
    <w:rsid w:val="00F704D5"/>
    <w:rsid w:val="00F711C0"/>
    <w:rsid w:val="00F73459"/>
    <w:rsid w:val="00F742EF"/>
    <w:rsid w:val="00F74F12"/>
    <w:rsid w:val="00F753EB"/>
    <w:rsid w:val="00F75601"/>
    <w:rsid w:val="00F76B50"/>
    <w:rsid w:val="00F7725E"/>
    <w:rsid w:val="00F805A5"/>
    <w:rsid w:val="00F807A2"/>
    <w:rsid w:val="00F812AB"/>
    <w:rsid w:val="00F817E1"/>
    <w:rsid w:val="00F83AE4"/>
    <w:rsid w:val="00F8709A"/>
    <w:rsid w:val="00F90406"/>
    <w:rsid w:val="00F92323"/>
    <w:rsid w:val="00F945E1"/>
    <w:rsid w:val="00F96B44"/>
    <w:rsid w:val="00F97261"/>
    <w:rsid w:val="00F97B1F"/>
    <w:rsid w:val="00FA017F"/>
    <w:rsid w:val="00FA038C"/>
    <w:rsid w:val="00FA17FB"/>
    <w:rsid w:val="00FA18F2"/>
    <w:rsid w:val="00FA1DBA"/>
    <w:rsid w:val="00FA2C43"/>
    <w:rsid w:val="00FA42DC"/>
    <w:rsid w:val="00FA4A7B"/>
    <w:rsid w:val="00FA6942"/>
    <w:rsid w:val="00FB11B4"/>
    <w:rsid w:val="00FB2599"/>
    <w:rsid w:val="00FB2783"/>
    <w:rsid w:val="00FB2B7C"/>
    <w:rsid w:val="00FB541D"/>
    <w:rsid w:val="00FB5DD7"/>
    <w:rsid w:val="00FB6371"/>
    <w:rsid w:val="00FB7999"/>
    <w:rsid w:val="00FB7A7D"/>
    <w:rsid w:val="00FC72D3"/>
    <w:rsid w:val="00FC7E59"/>
    <w:rsid w:val="00FD1263"/>
    <w:rsid w:val="00FD18DB"/>
    <w:rsid w:val="00FD263D"/>
    <w:rsid w:val="00FD381E"/>
    <w:rsid w:val="00FD4DCF"/>
    <w:rsid w:val="00FD628C"/>
    <w:rsid w:val="00FD6F0B"/>
    <w:rsid w:val="00FE15A3"/>
    <w:rsid w:val="00FE2BCB"/>
    <w:rsid w:val="00FE3743"/>
    <w:rsid w:val="00FE6CCF"/>
    <w:rsid w:val="00FE7F59"/>
    <w:rsid w:val="00FF041A"/>
    <w:rsid w:val="00FF3187"/>
    <w:rsid w:val="00FF33DC"/>
    <w:rsid w:val="00FF49BD"/>
    <w:rsid w:val="00FF6763"/>
    <w:rsid w:val="00FF6C43"/>
    <w:rsid w:val="00FF7340"/>
    <w:rsid w:val="00FF7BD9"/>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F16BE"/>
  <w15:docId w15:val="{41D3B568-98C7-4E69-A5DA-B99CAE28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F0D33"/>
    <w:pPr>
      <w:spacing w:after="120" w:line="247" w:lineRule="auto"/>
    </w:pPr>
    <w:rPr>
      <w:rFonts w:asciiTheme="majorHAnsi" w:hAnsiTheme="majorHAnsi" w:cstheme="majorHAnsi"/>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D58BE"/>
    <w:pPr>
      <w:tabs>
        <w:tab w:val="center" w:pos="4536"/>
        <w:tab w:val="right" w:pos="9072"/>
      </w:tabs>
      <w:spacing w:line="240" w:lineRule="auto"/>
    </w:pPr>
  </w:style>
  <w:style w:type="character" w:customStyle="1" w:styleId="ZhlavChar">
    <w:name w:val="Záhlaví Char"/>
    <w:basedOn w:val="Standardnpsmoodstavce"/>
    <w:link w:val="Zhlav"/>
    <w:uiPriority w:val="99"/>
    <w:rsid w:val="003D58BE"/>
  </w:style>
  <w:style w:type="paragraph" w:styleId="Zpat">
    <w:name w:val="footer"/>
    <w:basedOn w:val="Normln"/>
    <w:link w:val="ZpatChar"/>
    <w:uiPriority w:val="99"/>
    <w:unhideWhenUsed/>
    <w:rsid w:val="00CF0D33"/>
    <w:pPr>
      <w:tabs>
        <w:tab w:val="right" w:pos="7369"/>
      </w:tabs>
      <w:spacing w:after="0" w:line="240" w:lineRule="auto"/>
    </w:pPr>
    <w:rPr>
      <w:noProof/>
      <w:color w:val="003366" w:themeColor="accent1"/>
      <w:sz w:val="16"/>
    </w:rPr>
  </w:style>
  <w:style w:type="character" w:customStyle="1" w:styleId="ZpatChar">
    <w:name w:val="Zápatí Char"/>
    <w:basedOn w:val="Standardnpsmoodstavce"/>
    <w:link w:val="Zpat"/>
    <w:uiPriority w:val="99"/>
    <w:rsid w:val="00CF0D33"/>
    <w:rPr>
      <w:rFonts w:asciiTheme="majorHAnsi" w:hAnsiTheme="majorHAnsi" w:cstheme="majorHAnsi"/>
      <w:noProof/>
      <w:color w:val="003366" w:themeColor="accent1"/>
      <w:sz w:val="16"/>
      <w:szCs w:val="20"/>
    </w:rPr>
  </w:style>
  <w:style w:type="paragraph" w:customStyle="1" w:styleId="TZtitulek">
    <w:name w:val="TZ_titulek"/>
    <w:basedOn w:val="Zhlav"/>
    <w:qFormat/>
    <w:rsid w:val="00453758"/>
    <w:pPr>
      <w:tabs>
        <w:tab w:val="clear" w:pos="4536"/>
        <w:tab w:val="clear" w:pos="9072"/>
      </w:tabs>
      <w:spacing w:after="600"/>
    </w:pPr>
    <w:rPr>
      <w:b/>
      <w:noProof/>
      <w:color w:val="003366" w:themeColor="accent1"/>
      <w:sz w:val="44"/>
    </w:rPr>
  </w:style>
  <w:style w:type="paragraph" w:customStyle="1" w:styleId="TZmezinadpis">
    <w:name w:val="TZ_mezinadpis"/>
    <w:basedOn w:val="Normln"/>
    <w:uiPriority w:val="99"/>
    <w:qFormat/>
    <w:rsid w:val="00CF0D33"/>
    <w:rPr>
      <w:b/>
      <w:color w:val="003366" w:themeColor="accent1"/>
      <w:sz w:val="24"/>
    </w:rPr>
  </w:style>
  <w:style w:type="paragraph" w:styleId="Bezmezer">
    <w:name w:val="No Spacing"/>
    <w:uiPriority w:val="1"/>
    <w:qFormat/>
    <w:rsid w:val="00CF0D33"/>
    <w:pPr>
      <w:spacing w:after="0" w:line="240" w:lineRule="auto"/>
    </w:pPr>
    <w:rPr>
      <w:rFonts w:asciiTheme="majorHAnsi" w:hAnsiTheme="majorHAnsi" w:cstheme="majorHAnsi"/>
      <w:sz w:val="20"/>
      <w:szCs w:val="20"/>
    </w:rPr>
  </w:style>
  <w:style w:type="paragraph" w:customStyle="1" w:styleId="TZperex">
    <w:name w:val="TZ_perex"/>
    <w:basedOn w:val="Normln"/>
    <w:qFormat/>
    <w:rsid w:val="0041265C"/>
    <w:pPr>
      <w:spacing w:after="360" w:line="240" w:lineRule="auto"/>
    </w:pPr>
    <w:rPr>
      <w:b/>
      <w:sz w:val="22"/>
    </w:rPr>
  </w:style>
  <w:style w:type="paragraph" w:customStyle="1" w:styleId="TZmensi-texty">
    <w:name w:val="TZ_mensi-texty"/>
    <w:basedOn w:val="Normln"/>
    <w:uiPriority w:val="99"/>
    <w:qFormat/>
    <w:rsid w:val="00CF0D33"/>
    <w:pPr>
      <w:spacing w:after="0"/>
    </w:pPr>
    <w:rPr>
      <w:rFonts w:asciiTheme="minorHAnsi" w:hAnsiTheme="minorHAnsi"/>
      <w:sz w:val="16"/>
    </w:rPr>
  </w:style>
  <w:style w:type="paragraph" w:customStyle="1" w:styleId="Normlnbl">
    <w:name w:val="Normální_bílá"/>
    <w:basedOn w:val="Normln"/>
    <w:qFormat/>
    <w:rsid w:val="00A418F9"/>
    <w:rPr>
      <w:color w:val="FFFFFF" w:themeColor="background1"/>
    </w:rPr>
  </w:style>
  <w:style w:type="paragraph" w:customStyle="1" w:styleId="Normlnmodra">
    <w:name w:val="Normální_modra"/>
    <w:basedOn w:val="Normlnbl"/>
    <w:qFormat/>
    <w:rsid w:val="00F15C33"/>
    <w:rPr>
      <w:color w:val="003366" w:themeColor="accent1"/>
    </w:rPr>
  </w:style>
  <w:style w:type="character" w:styleId="Hypertextovodkaz">
    <w:name w:val="Hyperlink"/>
    <w:basedOn w:val="Standardnpsmoodstavce"/>
    <w:uiPriority w:val="99"/>
    <w:unhideWhenUsed/>
    <w:rsid w:val="00625123"/>
    <w:rPr>
      <w:color w:val="003366" w:themeColor="hyperlink"/>
      <w:u w:val="single"/>
    </w:rPr>
  </w:style>
  <w:style w:type="character" w:customStyle="1" w:styleId="Nevyeenzmnka1">
    <w:name w:val="Nevyřešená zmínka1"/>
    <w:basedOn w:val="Standardnpsmoodstavce"/>
    <w:uiPriority w:val="99"/>
    <w:semiHidden/>
    <w:unhideWhenUsed/>
    <w:rsid w:val="00625123"/>
    <w:rPr>
      <w:color w:val="605E5C"/>
      <w:shd w:val="clear" w:color="auto" w:fill="E1DFDD"/>
    </w:rPr>
  </w:style>
  <w:style w:type="paragraph" w:styleId="Odstavecseseznamem">
    <w:name w:val="List Paragraph"/>
    <w:basedOn w:val="Normln"/>
    <w:uiPriority w:val="34"/>
    <w:qFormat/>
    <w:rsid w:val="00B77B82"/>
    <w:pPr>
      <w:spacing w:line="260" w:lineRule="atLeast"/>
      <w:ind w:left="720"/>
      <w:contextualSpacing/>
    </w:pPr>
    <w:rPr>
      <w:rFonts w:ascii="Arial" w:hAnsi="Arial" w:cs="Times New Roman"/>
      <w:color w:val="00000A"/>
      <w:sz w:val="22"/>
    </w:rPr>
  </w:style>
  <w:style w:type="paragraph" w:styleId="Revize">
    <w:name w:val="Revision"/>
    <w:hidden/>
    <w:uiPriority w:val="99"/>
    <w:semiHidden/>
    <w:rsid w:val="005E4874"/>
    <w:pPr>
      <w:spacing w:after="0" w:line="240" w:lineRule="auto"/>
    </w:pPr>
    <w:rPr>
      <w:sz w:val="20"/>
    </w:rPr>
  </w:style>
  <w:style w:type="paragraph" w:styleId="Textbubliny">
    <w:name w:val="Balloon Text"/>
    <w:basedOn w:val="Normln"/>
    <w:link w:val="TextbublinyChar"/>
    <w:uiPriority w:val="99"/>
    <w:semiHidden/>
    <w:unhideWhenUsed/>
    <w:rsid w:val="005E4874"/>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4874"/>
    <w:rPr>
      <w:rFonts w:ascii="Segoe UI" w:hAnsi="Segoe UI" w:cs="Segoe UI"/>
      <w:sz w:val="18"/>
      <w:szCs w:val="18"/>
    </w:rPr>
  </w:style>
  <w:style w:type="character" w:customStyle="1" w:styleId="Nevyeenzmnka2">
    <w:name w:val="Nevyřešená zmínka2"/>
    <w:basedOn w:val="Standardnpsmoodstavce"/>
    <w:uiPriority w:val="99"/>
    <w:semiHidden/>
    <w:unhideWhenUsed/>
    <w:rsid w:val="00CB4149"/>
    <w:rPr>
      <w:color w:val="605E5C"/>
      <w:shd w:val="clear" w:color="auto" w:fill="E1DFDD"/>
    </w:rPr>
  </w:style>
  <w:style w:type="character" w:styleId="Odkaznakoment">
    <w:name w:val="annotation reference"/>
    <w:basedOn w:val="Standardnpsmoodstavce"/>
    <w:uiPriority w:val="99"/>
    <w:semiHidden/>
    <w:unhideWhenUsed/>
    <w:rsid w:val="000673F5"/>
    <w:rPr>
      <w:sz w:val="16"/>
      <w:szCs w:val="16"/>
    </w:rPr>
  </w:style>
  <w:style w:type="paragraph" w:styleId="Textkomente">
    <w:name w:val="annotation text"/>
    <w:basedOn w:val="Normln"/>
    <w:link w:val="TextkomenteChar"/>
    <w:uiPriority w:val="99"/>
    <w:unhideWhenUsed/>
    <w:rsid w:val="000673F5"/>
    <w:pPr>
      <w:spacing w:line="240" w:lineRule="auto"/>
    </w:pPr>
  </w:style>
  <w:style w:type="character" w:customStyle="1" w:styleId="TextkomenteChar">
    <w:name w:val="Text komentáře Char"/>
    <w:basedOn w:val="Standardnpsmoodstavce"/>
    <w:link w:val="Textkomente"/>
    <w:uiPriority w:val="99"/>
    <w:rsid w:val="000673F5"/>
    <w:rPr>
      <w:sz w:val="20"/>
      <w:szCs w:val="20"/>
    </w:rPr>
  </w:style>
  <w:style w:type="paragraph" w:styleId="Pedmtkomente">
    <w:name w:val="annotation subject"/>
    <w:basedOn w:val="Textkomente"/>
    <w:next w:val="Textkomente"/>
    <w:link w:val="PedmtkomenteChar"/>
    <w:uiPriority w:val="99"/>
    <w:semiHidden/>
    <w:unhideWhenUsed/>
    <w:rsid w:val="000673F5"/>
    <w:rPr>
      <w:b/>
      <w:bCs/>
    </w:rPr>
  </w:style>
  <w:style w:type="character" w:customStyle="1" w:styleId="PedmtkomenteChar">
    <w:name w:val="Předmět komentáře Char"/>
    <w:basedOn w:val="TextkomenteChar"/>
    <w:link w:val="Pedmtkomente"/>
    <w:uiPriority w:val="99"/>
    <w:semiHidden/>
    <w:rsid w:val="000673F5"/>
    <w:rPr>
      <w:b/>
      <w:bCs/>
      <w:sz w:val="20"/>
      <w:szCs w:val="20"/>
    </w:rPr>
  </w:style>
  <w:style w:type="character" w:styleId="Zdraznn">
    <w:name w:val="Emphasis"/>
    <w:basedOn w:val="Standardnpsmoodstavce"/>
    <w:uiPriority w:val="20"/>
    <w:qFormat/>
    <w:rsid w:val="003812A3"/>
    <w:rPr>
      <w:i/>
      <w:iCs/>
    </w:rPr>
  </w:style>
  <w:style w:type="paragraph" w:styleId="Normlnweb">
    <w:name w:val="Normal (Web)"/>
    <w:basedOn w:val="Normln"/>
    <w:uiPriority w:val="99"/>
    <w:semiHidden/>
    <w:unhideWhenUsed/>
    <w:rsid w:val="00BD6B17"/>
    <w:pPr>
      <w:spacing w:before="100" w:beforeAutospacing="1" w:after="100" w:afterAutospacing="1" w:line="240" w:lineRule="auto"/>
    </w:pPr>
    <w:rPr>
      <w:rFonts w:ascii="Times New Roman" w:hAnsi="Times New Roman" w:cs="Times New Roman"/>
      <w:sz w:val="24"/>
      <w:szCs w:val="24"/>
      <w:lang w:eastAsia="cs-CZ"/>
    </w:rPr>
  </w:style>
  <w:style w:type="character" w:customStyle="1" w:styleId="Nevyeenzmnka3">
    <w:name w:val="Nevyřešená zmínka3"/>
    <w:basedOn w:val="Standardnpsmoodstavce"/>
    <w:uiPriority w:val="99"/>
    <w:semiHidden/>
    <w:unhideWhenUsed/>
    <w:rsid w:val="001B5F22"/>
    <w:rPr>
      <w:color w:val="605E5C"/>
      <w:shd w:val="clear" w:color="auto" w:fill="E1DFDD"/>
    </w:rPr>
  </w:style>
  <w:style w:type="paragraph" w:styleId="Podtitul">
    <w:name w:val="Subtitle"/>
    <w:basedOn w:val="Normln"/>
    <w:next w:val="Normln"/>
    <w:link w:val="PodtitulChar"/>
    <w:uiPriority w:val="11"/>
    <w:qFormat/>
    <w:rsid w:val="00982E2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itulChar">
    <w:name w:val="Podtitul Char"/>
    <w:basedOn w:val="Standardnpsmoodstavce"/>
    <w:link w:val="Podtitul"/>
    <w:uiPriority w:val="11"/>
    <w:rsid w:val="00982E2E"/>
    <w:rPr>
      <w:rFonts w:eastAsiaTheme="minorEastAsia"/>
      <w:color w:val="5A5A5A" w:themeColor="text1" w:themeTint="A5"/>
      <w:spacing w:val="15"/>
    </w:rPr>
  </w:style>
  <w:style w:type="paragraph" w:customStyle="1" w:styleId="Default">
    <w:name w:val="Default"/>
    <w:rsid w:val="00981A1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811041">
      <w:bodyDiv w:val="1"/>
      <w:marLeft w:val="0"/>
      <w:marRight w:val="0"/>
      <w:marTop w:val="0"/>
      <w:marBottom w:val="0"/>
      <w:divBdr>
        <w:top w:val="none" w:sz="0" w:space="0" w:color="auto"/>
        <w:left w:val="none" w:sz="0" w:space="0" w:color="auto"/>
        <w:bottom w:val="none" w:sz="0" w:space="0" w:color="auto"/>
        <w:right w:val="none" w:sz="0" w:space="0" w:color="auto"/>
      </w:divBdr>
    </w:div>
    <w:div w:id="496649259">
      <w:bodyDiv w:val="1"/>
      <w:marLeft w:val="0"/>
      <w:marRight w:val="0"/>
      <w:marTop w:val="0"/>
      <w:marBottom w:val="0"/>
      <w:divBdr>
        <w:top w:val="none" w:sz="0" w:space="0" w:color="auto"/>
        <w:left w:val="none" w:sz="0" w:space="0" w:color="auto"/>
        <w:bottom w:val="none" w:sz="0" w:space="0" w:color="auto"/>
        <w:right w:val="none" w:sz="0" w:space="0" w:color="auto"/>
      </w:divBdr>
    </w:div>
    <w:div w:id="679435264">
      <w:bodyDiv w:val="1"/>
      <w:marLeft w:val="0"/>
      <w:marRight w:val="0"/>
      <w:marTop w:val="0"/>
      <w:marBottom w:val="0"/>
      <w:divBdr>
        <w:top w:val="none" w:sz="0" w:space="0" w:color="auto"/>
        <w:left w:val="none" w:sz="0" w:space="0" w:color="auto"/>
        <w:bottom w:val="none" w:sz="0" w:space="0" w:color="auto"/>
        <w:right w:val="none" w:sz="0" w:space="0" w:color="auto"/>
      </w:divBdr>
    </w:div>
    <w:div w:id="734091020">
      <w:bodyDiv w:val="1"/>
      <w:marLeft w:val="0"/>
      <w:marRight w:val="0"/>
      <w:marTop w:val="0"/>
      <w:marBottom w:val="0"/>
      <w:divBdr>
        <w:top w:val="none" w:sz="0" w:space="0" w:color="auto"/>
        <w:left w:val="none" w:sz="0" w:space="0" w:color="auto"/>
        <w:bottom w:val="none" w:sz="0" w:space="0" w:color="auto"/>
        <w:right w:val="none" w:sz="0" w:space="0" w:color="auto"/>
      </w:divBdr>
    </w:div>
    <w:div w:id="1141733886">
      <w:bodyDiv w:val="1"/>
      <w:marLeft w:val="0"/>
      <w:marRight w:val="0"/>
      <w:marTop w:val="0"/>
      <w:marBottom w:val="0"/>
      <w:divBdr>
        <w:top w:val="none" w:sz="0" w:space="0" w:color="auto"/>
        <w:left w:val="none" w:sz="0" w:space="0" w:color="auto"/>
        <w:bottom w:val="none" w:sz="0" w:space="0" w:color="auto"/>
        <w:right w:val="none" w:sz="0" w:space="0" w:color="auto"/>
      </w:divBdr>
    </w:div>
    <w:div w:id="1150559901">
      <w:bodyDiv w:val="1"/>
      <w:marLeft w:val="0"/>
      <w:marRight w:val="0"/>
      <w:marTop w:val="0"/>
      <w:marBottom w:val="0"/>
      <w:divBdr>
        <w:top w:val="none" w:sz="0" w:space="0" w:color="auto"/>
        <w:left w:val="none" w:sz="0" w:space="0" w:color="auto"/>
        <w:bottom w:val="none" w:sz="0" w:space="0" w:color="auto"/>
        <w:right w:val="none" w:sz="0" w:space="0" w:color="auto"/>
      </w:divBdr>
    </w:div>
    <w:div w:id="1414858240">
      <w:bodyDiv w:val="1"/>
      <w:marLeft w:val="0"/>
      <w:marRight w:val="0"/>
      <w:marTop w:val="0"/>
      <w:marBottom w:val="0"/>
      <w:divBdr>
        <w:top w:val="none" w:sz="0" w:space="0" w:color="auto"/>
        <w:left w:val="none" w:sz="0" w:space="0" w:color="auto"/>
        <w:bottom w:val="none" w:sz="0" w:space="0" w:color="auto"/>
        <w:right w:val="none" w:sz="0" w:space="0" w:color="auto"/>
      </w:divBdr>
    </w:div>
    <w:div w:id="1498417547">
      <w:bodyDiv w:val="1"/>
      <w:marLeft w:val="0"/>
      <w:marRight w:val="0"/>
      <w:marTop w:val="0"/>
      <w:marBottom w:val="0"/>
      <w:divBdr>
        <w:top w:val="none" w:sz="0" w:space="0" w:color="auto"/>
        <w:left w:val="none" w:sz="0" w:space="0" w:color="auto"/>
        <w:bottom w:val="none" w:sz="0" w:space="0" w:color="auto"/>
        <w:right w:val="none" w:sz="0" w:space="0" w:color="auto"/>
      </w:divBdr>
    </w:div>
    <w:div w:id="1511607096">
      <w:bodyDiv w:val="1"/>
      <w:marLeft w:val="0"/>
      <w:marRight w:val="0"/>
      <w:marTop w:val="0"/>
      <w:marBottom w:val="0"/>
      <w:divBdr>
        <w:top w:val="none" w:sz="0" w:space="0" w:color="auto"/>
        <w:left w:val="none" w:sz="0" w:space="0" w:color="auto"/>
        <w:bottom w:val="none" w:sz="0" w:space="0" w:color="auto"/>
        <w:right w:val="none" w:sz="0" w:space="0" w:color="auto"/>
      </w:divBdr>
    </w:div>
    <w:div w:id="1689090998">
      <w:bodyDiv w:val="1"/>
      <w:marLeft w:val="0"/>
      <w:marRight w:val="0"/>
      <w:marTop w:val="0"/>
      <w:marBottom w:val="0"/>
      <w:divBdr>
        <w:top w:val="none" w:sz="0" w:space="0" w:color="auto"/>
        <w:left w:val="none" w:sz="0" w:space="0" w:color="auto"/>
        <w:bottom w:val="none" w:sz="0" w:space="0" w:color="auto"/>
        <w:right w:val="none" w:sz="0" w:space="0" w:color="auto"/>
      </w:divBdr>
    </w:div>
    <w:div w:id="1810243149">
      <w:bodyDiv w:val="1"/>
      <w:marLeft w:val="0"/>
      <w:marRight w:val="0"/>
      <w:marTop w:val="0"/>
      <w:marBottom w:val="0"/>
      <w:divBdr>
        <w:top w:val="none" w:sz="0" w:space="0" w:color="auto"/>
        <w:left w:val="none" w:sz="0" w:space="0" w:color="auto"/>
        <w:bottom w:val="none" w:sz="0" w:space="0" w:color="auto"/>
        <w:right w:val="none" w:sz="0" w:space="0" w:color="auto"/>
      </w:divBdr>
    </w:div>
    <w:div w:id="1923560010">
      <w:bodyDiv w:val="1"/>
      <w:marLeft w:val="0"/>
      <w:marRight w:val="0"/>
      <w:marTop w:val="0"/>
      <w:marBottom w:val="0"/>
      <w:divBdr>
        <w:top w:val="none" w:sz="0" w:space="0" w:color="auto"/>
        <w:left w:val="none" w:sz="0" w:space="0" w:color="auto"/>
        <w:bottom w:val="none" w:sz="0" w:space="0" w:color="auto"/>
        <w:right w:val="none" w:sz="0" w:space="0" w:color="auto"/>
      </w:divBdr>
    </w:div>
    <w:div w:id="21052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sobpomaharegionum.cz"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csob" TargetMode="External"/><Relationship Id="rId2" Type="http://schemas.openxmlformats.org/officeDocument/2006/relationships/hyperlink" Target="https://www.facebook.com/csob" TargetMode="External"/><Relationship Id="rId1" Type="http://schemas.openxmlformats.org/officeDocument/2006/relationships/hyperlink" Target="https://www.youtube.com/channel/UCCRLevEhack4M8nKdO4JJkA" TargetMode="External"/><Relationship Id="rId5" Type="http://schemas.openxmlformats.org/officeDocument/2006/relationships/hyperlink" Target="http://www.csob.cz/portal/csob/servis-pro-media" TargetMode="External"/><Relationship Id="rId4" Type="http://schemas.openxmlformats.org/officeDocument/2006/relationships/hyperlink" Target="https://twitter.com/CSOB_CZ"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mpruchova@csob.cz" TargetMode="External"/><Relationship Id="rId3" Type="http://schemas.openxmlformats.org/officeDocument/2006/relationships/hyperlink" Target="https://www.youtube.com/channel/UCCRLevEhack4M8nKdO4JJkA" TargetMode="External"/><Relationship Id="rId7" Type="http://schemas.openxmlformats.org/officeDocument/2006/relationships/hyperlink" Target="mailto:mpruchova@csob.cz" TargetMode="External"/><Relationship Id="rId2" Type="http://schemas.openxmlformats.org/officeDocument/2006/relationships/image" Target="media/image7.jpeg"/><Relationship Id="rId1" Type="http://schemas.openxmlformats.org/officeDocument/2006/relationships/image" Target="media/image5.jpg"/><Relationship Id="rId6" Type="http://schemas.openxmlformats.org/officeDocument/2006/relationships/hyperlink" Target="https://twitter.com/CSOB_CZ" TargetMode="External"/><Relationship Id="rId5" Type="http://schemas.openxmlformats.org/officeDocument/2006/relationships/hyperlink" Target="https://www.linkedin.com/company/csob" TargetMode="External"/><Relationship Id="rId4" Type="http://schemas.openxmlformats.org/officeDocument/2006/relationships/hyperlink" Target="https://www.facebook.com/cso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E\AppData\Local\Microsoft\Windows\INetCache\Content.Outlook\6UQEWIUF\CSOB_TZ_v6_3.dotx" TargetMode="External"/></Relationships>
</file>

<file path=word/theme/theme1.xml><?xml version="1.0" encoding="utf-8"?>
<a:theme xmlns:a="http://schemas.openxmlformats.org/drawingml/2006/main" name="Motiv Office">
  <a:themeElements>
    <a:clrScheme name="ČSOB TZ">
      <a:dk1>
        <a:sysClr val="windowText" lastClr="000000"/>
      </a:dk1>
      <a:lt1>
        <a:sysClr val="window" lastClr="FFFFFF"/>
      </a:lt1>
      <a:dk2>
        <a:srgbClr val="003366"/>
      </a:dk2>
      <a:lt2>
        <a:srgbClr val="EEECE1"/>
      </a:lt2>
      <a:accent1>
        <a:srgbClr val="003366"/>
      </a:accent1>
      <a:accent2>
        <a:srgbClr val="0099CD"/>
      </a:accent2>
      <a:accent3>
        <a:srgbClr val="CCEFFC"/>
      </a:accent3>
      <a:accent4>
        <a:srgbClr val="A8A8A8"/>
      </a:accent4>
      <a:accent5>
        <a:srgbClr val="F0B323"/>
      </a:accent5>
      <a:accent6>
        <a:srgbClr val="2FC4FF"/>
      </a:accent6>
      <a:hlink>
        <a:srgbClr val="003366"/>
      </a:hlink>
      <a:folHlink>
        <a:srgbClr val="0099CD"/>
      </a:folHlink>
    </a:clrScheme>
    <a:fontScheme name="CSOB_TZ">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89BA274C4A6A43B55B2F026FFCCD2E" ma:contentTypeVersion="12" ma:contentTypeDescription="Create a new document." ma:contentTypeScope="" ma:versionID="bcc8819ab9c53c36080ccb32cea0dc99">
  <xsd:schema xmlns:xsd="http://www.w3.org/2001/XMLSchema" xmlns:xs="http://www.w3.org/2001/XMLSchema" xmlns:p="http://schemas.microsoft.com/office/2006/metadata/properties" xmlns:ns2="67cee553-4913-44bb-910f-2f4195e6755a" xmlns:ns3="c3aea190-4130-4b4e-abfd-e3559c02eddc" targetNamespace="http://schemas.microsoft.com/office/2006/metadata/properties" ma:root="true" ma:fieldsID="67039de09c39b2f99b0884fea7a48eac" ns2:_="" ns3:_="">
    <xsd:import namespace="67cee553-4913-44bb-910f-2f4195e6755a"/>
    <xsd:import namespace="c3aea190-4130-4b4e-abfd-e3559c02ed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ee553-4913-44bb-910f-2f4195e67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aea190-4130-4b4e-abfd-e3559c02ed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68848-9543-44B6-8AF6-A6A1775C8C18}">
  <ds:schemaRefs>
    <ds:schemaRef ds:uri="http://schemas.microsoft.com/sharepoint/v3/contenttype/forms"/>
  </ds:schemaRefs>
</ds:datastoreItem>
</file>

<file path=customXml/itemProps2.xml><?xml version="1.0" encoding="utf-8"?>
<ds:datastoreItem xmlns:ds="http://schemas.openxmlformats.org/officeDocument/2006/customXml" ds:itemID="{E7E7D585-23D2-411A-BC19-78868FF739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CA78F1-F2A5-4F97-9CD1-F02FFC92D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ee553-4913-44bb-910f-2f4195e6755a"/>
    <ds:schemaRef ds:uri="c3aea190-4130-4b4e-abfd-e3559c02e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540A5B-92F0-4DE8-B9F3-12A048AB4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CSOB_TZ_v6_3</Template>
  <TotalTime>21</TotalTime>
  <Pages>2</Pages>
  <Words>301</Words>
  <Characters>1650</Characters>
  <Application>Microsoft Office Word</Application>
  <DocSecurity>0</DocSecurity>
  <Lines>35</Lines>
  <Paragraphs>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Dederová Nelly</dc:creator>
  <cp:lastModifiedBy>PRŮCHOVÁ Michaela</cp:lastModifiedBy>
  <cp:revision>4</cp:revision>
  <cp:lastPrinted>2020-01-25T11:33:00Z</cp:lastPrinted>
  <dcterms:created xsi:type="dcterms:W3CDTF">2020-05-07T12:38:00Z</dcterms:created>
  <dcterms:modified xsi:type="dcterms:W3CDTF">2020-05-11T07:16:00Z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OB-DocumentTagging.ClassificationMark.P00">
    <vt:lpwstr>&lt;ClassificationMark xmlns:xsi="http://www.w3.org/2001/XMLSchema-instance" xmlns:xsd="http://www.w3.org/2001/XMLSchema" margin="NaN" class="C0" owner="Dederová Nelly" position="TopLeft" marginX="0" marginY="0" classifiedOn="2020-05-07T14:38:04.9684562</vt:lpwstr>
  </property>
  <property fmtid="{D5CDD505-2E9C-101B-9397-08002B2CF9AE}" pid="3" name="CSOB-DocumentTagging.ClassificationMark.P01">
    <vt:lpwstr>+02:00" showPrintedBy="false" showPrintDate="false" language="en" ApplicationVersion="Microsoft Word, 15.0" addinVersion="5.10.4.22" template="CSOB"&gt;&lt;history bulk="false" class="Public" code="C0" user="PRŮCHOVÁ Michaela" date="2020-05-07T14:38:04.969</vt:lpwstr>
  </property>
  <property fmtid="{D5CDD505-2E9C-101B-9397-08002B2CF9AE}" pid="4" name="CSOB-DocumentTagging.ClassificationMark.P02">
    <vt:lpwstr>4572+02:00" /&gt;&lt;recipients /&gt;&lt;documentOwners /&gt;&lt;/ClassificationMark&gt;</vt:lpwstr>
  </property>
  <property fmtid="{D5CDD505-2E9C-101B-9397-08002B2CF9AE}" pid="5" name="CSOB-DocumentTagging.ClassificationMark">
    <vt:lpwstr>￼PARTS:3</vt:lpwstr>
  </property>
  <property fmtid="{D5CDD505-2E9C-101B-9397-08002B2CF9AE}" pid="6" name="CSOB-DocumentClasification">
    <vt:lpwstr>Public</vt:lpwstr>
  </property>
  <property fmtid="{D5CDD505-2E9C-101B-9397-08002B2CF9AE}" pid="7" name="CSOB-DLP">
    <vt:lpwstr>CSOB-DLP:TAGPublic</vt:lpwstr>
  </property>
  <property fmtid="{D5CDD505-2E9C-101B-9397-08002B2CF9AE}" pid="8" name="ContentTypeId">
    <vt:lpwstr>0x0101000B89BA274C4A6A43B55B2F026FFCCD2E</vt:lpwstr>
  </property>
</Properties>
</file>